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6D892566" w:rsidP="6D892566" w:rsidRDefault="6D892566" w14:paraId="2615057E" w14:textId="4BAE9429">
      <w:pPr>
        <w:pStyle w:val="Heading1"/>
      </w:pPr>
    </w:p>
    <w:p w:rsidRPr="000A5090" w:rsidR="008A6430" w:rsidP="000A5090" w:rsidRDefault="008A6430" w14:paraId="12E739D8" w14:textId="1627037D">
      <w:pPr>
        <w:pStyle w:val="Heading1"/>
      </w:pPr>
      <w:r>
        <w:t>Community Engaged</w:t>
      </w:r>
      <w:r w:rsidR="00A40196">
        <w:t xml:space="preserve"> Teaching &amp;</w:t>
      </w:r>
      <w:r>
        <w:t xml:space="preserve"> Learning</w:t>
      </w:r>
      <w:r w:rsidR="00A40196">
        <w:t xml:space="preserve"> (CETL)</w:t>
      </w:r>
      <w:r>
        <w:t xml:space="preserve"> Course Support</w:t>
      </w:r>
      <w:r w:rsidR="00EB7AA0">
        <w:t xml:space="preserve"> Fund</w:t>
      </w:r>
      <w:r>
        <w:t xml:space="preserve"> Request Form</w:t>
      </w: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3040"/>
        <w:gridCol w:w="6174"/>
      </w:tblGrid>
      <w:tr w:rsidRPr="00D9091E" w:rsidR="008A6430" w:rsidTr="6D892566" w14:paraId="0A2485A7" w14:textId="77777777">
        <w:tc>
          <w:tcPr>
            <w:tcW w:w="3040" w:type="dxa"/>
            <w:tcMar/>
          </w:tcPr>
          <w:p w:rsidRPr="00D9091E" w:rsidR="008A6430" w:rsidP="0070415A" w:rsidRDefault="008A6430" w14:paraId="4BA2C66B" w14:textId="77777777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Course </w:t>
            </w:r>
            <w:r w:rsidRPr="00D9091E">
              <w:rPr>
                <w:rFonts w:ascii="Arial" w:hAnsi="Arial"/>
                <w:b/>
              </w:rPr>
              <w:t>Instructor</w:t>
            </w:r>
          </w:p>
        </w:tc>
        <w:tc>
          <w:tcPr>
            <w:tcW w:w="6174" w:type="dxa"/>
            <w:tcMar/>
          </w:tcPr>
          <w:p w:rsidRPr="00D9091E" w:rsidR="008A6430" w:rsidP="0070415A" w:rsidRDefault="008A6430" w14:paraId="3EA2E47E" w14:textId="77777777">
            <w:pPr>
              <w:rPr>
                <w:rFonts w:ascii="Arial" w:hAnsi="Arial"/>
              </w:rPr>
            </w:pPr>
          </w:p>
        </w:tc>
      </w:tr>
      <w:tr w:rsidRPr="00D9091E" w:rsidR="008A6430" w:rsidTr="6D892566" w14:paraId="2685D4CD" w14:textId="77777777">
        <w:tc>
          <w:tcPr>
            <w:tcW w:w="3040" w:type="dxa"/>
            <w:tcMar/>
          </w:tcPr>
          <w:p w:rsidRPr="00D9091E" w:rsidR="008A6430" w:rsidP="6D892566" w:rsidRDefault="008A6430" w14:paraId="3627FCE9" w14:textId="649AB14D">
            <w:pPr>
              <w:rPr>
                <w:rFonts w:ascii="Arial" w:hAnsi="Arial"/>
                <w:b w:val="1"/>
                <w:bCs w:val="1"/>
              </w:rPr>
            </w:pPr>
            <w:r w:rsidRPr="6D892566" w:rsidR="008A6430">
              <w:rPr>
                <w:rFonts w:ascii="Arial" w:hAnsi="Arial"/>
                <w:b w:val="1"/>
                <w:bCs w:val="1"/>
              </w:rPr>
              <w:t>Course Code</w:t>
            </w:r>
            <w:r w:rsidRPr="6D892566" w:rsidR="242BD07A">
              <w:rPr>
                <w:rFonts w:ascii="Arial" w:hAnsi="Arial"/>
                <w:b w:val="1"/>
                <w:bCs w:val="1"/>
              </w:rPr>
              <w:t>/Name</w:t>
            </w:r>
          </w:p>
          <w:p w:rsidRPr="00D9091E" w:rsidR="008A6430" w:rsidP="0070415A" w:rsidRDefault="008A6430" w14:paraId="371E34B0" w14:textId="7777777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*</w:t>
            </w:r>
            <w:r w:rsidRPr="00D9091E">
              <w:rPr>
                <w:rFonts w:ascii="Arial" w:hAnsi="Arial"/>
              </w:rPr>
              <w:t>Please complete one request form per course.</w:t>
            </w:r>
          </w:p>
        </w:tc>
        <w:tc>
          <w:tcPr>
            <w:tcW w:w="6174" w:type="dxa"/>
            <w:tcMar/>
          </w:tcPr>
          <w:p w:rsidRPr="00D9091E" w:rsidR="008A6430" w:rsidP="0070415A" w:rsidRDefault="008A6430" w14:paraId="1CD806B3" w14:textId="77777777">
            <w:pPr>
              <w:rPr>
                <w:rFonts w:ascii="Arial" w:hAnsi="Arial"/>
              </w:rPr>
            </w:pPr>
          </w:p>
        </w:tc>
      </w:tr>
      <w:tr w:rsidRPr="00D9091E" w:rsidR="008A6430" w:rsidTr="6D892566" w14:paraId="6B9C9182" w14:textId="77777777">
        <w:tc>
          <w:tcPr>
            <w:tcW w:w="3040" w:type="dxa"/>
            <w:tcMar/>
          </w:tcPr>
          <w:p w:rsidRPr="00D9091E" w:rsidR="008A6430" w:rsidP="0070415A" w:rsidRDefault="008A6430" w14:paraId="774172CB" w14:textId="77777777">
            <w:pPr>
              <w:rPr>
                <w:rFonts w:ascii="Arial" w:hAnsi="Arial"/>
                <w:b/>
              </w:rPr>
            </w:pPr>
            <w:r w:rsidRPr="00D9091E">
              <w:rPr>
                <w:rFonts w:ascii="Arial" w:hAnsi="Arial"/>
                <w:b/>
              </w:rPr>
              <w:t>Anticipated Start Date</w:t>
            </w:r>
          </w:p>
        </w:tc>
        <w:tc>
          <w:tcPr>
            <w:tcW w:w="6174" w:type="dxa"/>
            <w:tcMar/>
          </w:tcPr>
          <w:p w:rsidRPr="00D9091E" w:rsidR="008A6430" w:rsidP="0070415A" w:rsidRDefault="008A6430" w14:paraId="24DDCA09" w14:textId="77777777">
            <w:pPr>
              <w:rPr>
                <w:rFonts w:ascii="Arial" w:hAnsi="Arial"/>
              </w:rPr>
            </w:pPr>
          </w:p>
        </w:tc>
      </w:tr>
      <w:tr w:rsidRPr="00D9091E" w:rsidR="008A6430" w:rsidTr="6D892566" w14:paraId="5C7EFB7D" w14:textId="77777777">
        <w:tc>
          <w:tcPr>
            <w:tcW w:w="3040" w:type="dxa"/>
            <w:tcMar/>
          </w:tcPr>
          <w:p w:rsidRPr="00D9091E" w:rsidR="008A6430" w:rsidP="0070415A" w:rsidRDefault="008A6430" w14:paraId="70872B0C" w14:textId="77777777">
            <w:pPr>
              <w:rPr>
                <w:rFonts w:ascii="Arial" w:hAnsi="Arial"/>
                <w:b/>
              </w:rPr>
            </w:pPr>
            <w:r w:rsidRPr="00D9091E">
              <w:rPr>
                <w:rFonts w:ascii="Arial" w:hAnsi="Arial"/>
                <w:b/>
              </w:rPr>
              <w:t>Anticipated End Date</w:t>
            </w:r>
          </w:p>
        </w:tc>
        <w:tc>
          <w:tcPr>
            <w:tcW w:w="6174" w:type="dxa"/>
            <w:tcMar/>
          </w:tcPr>
          <w:p w:rsidRPr="00D9091E" w:rsidR="008A6430" w:rsidP="0070415A" w:rsidRDefault="008A6430" w14:paraId="0C8B711C" w14:textId="77777777">
            <w:pPr>
              <w:rPr>
                <w:rFonts w:ascii="Arial" w:hAnsi="Arial"/>
              </w:rPr>
            </w:pPr>
          </w:p>
        </w:tc>
      </w:tr>
    </w:tbl>
    <w:p w:rsidRPr="00D9091E" w:rsidR="008A6430" w:rsidP="008A6430" w:rsidRDefault="008A6430" w14:paraId="0E82CCB8" w14:textId="77777777">
      <w:pPr>
        <w:rPr>
          <w:rFonts w:ascii="Arial" w:hAnsi="Arial"/>
        </w:rPr>
      </w:pP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3041"/>
        <w:gridCol w:w="6173"/>
      </w:tblGrid>
      <w:tr w:rsidRPr="00D9091E" w:rsidR="008A6430" w:rsidTr="00A40196" w14:paraId="2B0B57A5" w14:textId="77777777">
        <w:tc>
          <w:tcPr>
            <w:tcW w:w="3041" w:type="dxa"/>
          </w:tcPr>
          <w:p w:rsidR="008A6430" w:rsidP="0070415A" w:rsidRDefault="008A6430" w14:paraId="4AF46E4F" w14:textId="77777777">
            <w:pPr>
              <w:rPr>
                <w:rFonts w:ascii="Arial" w:hAnsi="Arial"/>
                <w:bCs/>
              </w:rPr>
            </w:pPr>
            <w:r>
              <w:rPr>
                <w:rFonts w:ascii="Arial" w:hAnsi="Arial"/>
                <w:b/>
              </w:rPr>
              <w:t xml:space="preserve">Community Contact Information </w:t>
            </w:r>
            <w:r w:rsidRPr="0070415A">
              <w:rPr>
                <w:rFonts w:ascii="Arial" w:hAnsi="Arial"/>
                <w:bCs/>
              </w:rPr>
              <w:t>(name, role, organizational affiliation, etc.)</w:t>
            </w:r>
          </w:p>
          <w:p w:rsidRPr="0070415A" w:rsidR="008A6430" w:rsidP="0070415A" w:rsidRDefault="008A6430" w14:paraId="1E38A0C5" w14:textId="0C3AD69A">
            <w:pPr>
              <w:rPr>
                <w:rFonts w:ascii="Arial" w:hAnsi="Arial"/>
                <w:bCs/>
                <w:sz w:val="22"/>
                <w:szCs w:val="22"/>
              </w:rPr>
            </w:pPr>
            <w:r w:rsidRPr="0070415A">
              <w:rPr>
                <w:rFonts w:ascii="Arial" w:hAnsi="Arial"/>
                <w:bCs/>
                <w:sz w:val="22"/>
                <w:szCs w:val="22"/>
              </w:rPr>
              <w:t>*For community-focused courses</w:t>
            </w:r>
            <w:r>
              <w:rPr>
                <w:rFonts w:ascii="Arial" w:hAnsi="Arial"/>
                <w:bCs/>
                <w:sz w:val="22"/>
                <w:szCs w:val="22"/>
              </w:rPr>
              <w:t xml:space="preserve"> with no direct partner</w:t>
            </w:r>
            <w:r w:rsidRPr="0070415A">
              <w:rPr>
                <w:rFonts w:ascii="Arial" w:hAnsi="Arial"/>
                <w:bCs/>
                <w:sz w:val="22"/>
                <w:szCs w:val="22"/>
              </w:rPr>
              <w:t>, provide any information you feel is relevant or leave blank</w:t>
            </w:r>
          </w:p>
        </w:tc>
        <w:tc>
          <w:tcPr>
            <w:tcW w:w="6173" w:type="dxa"/>
          </w:tcPr>
          <w:p w:rsidRPr="00D9091E" w:rsidR="008A6430" w:rsidP="0070415A" w:rsidRDefault="008A6430" w14:paraId="7D7C77C2" w14:textId="77777777">
            <w:pPr>
              <w:rPr>
                <w:rFonts w:ascii="Arial" w:hAnsi="Arial"/>
              </w:rPr>
            </w:pPr>
          </w:p>
        </w:tc>
      </w:tr>
      <w:tr w:rsidRPr="00D9091E" w:rsidR="008A6430" w:rsidTr="00A40196" w14:paraId="67255AF7" w14:textId="77777777">
        <w:tc>
          <w:tcPr>
            <w:tcW w:w="3041" w:type="dxa"/>
          </w:tcPr>
          <w:p w:rsidRPr="00D9091E" w:rsidR="008A6430" w:rsidP="0070415A" w:rsidRDefault="008A6430" w14:paraId="6D2E2CAE" w14:textId="77777777">
            <w:pPr>
              <w:rPr>
                <w:rFonts w:ascii="Arial" w:hAnsi="Arial"/>
                <w:b/>
              </w:rPr>
            </w:pPr>
            <w:r w:rsidRPr="00D9091E">
              <w:rPr>
                <w:rFonts w:ascii="Arial" w:hAnsi="Arial"/>
                <w:b/>
              </w:rPr>
              <w:t>Project Title</w:t>
            </w:r>
          </w:p>
        </w:tc>
        <w:tc>
          <w:tcPr>
            <w:tcW w:w="6173" w:type="dxa"/>
          </w:tcPr>
          <w:p w:rsidRPr="00D9091E" w:rsidR="008A6430" w:rsidP="0070415A" w:rsidRDefault="008A6430" w14:paraId="1F7503F4" w14:textId="77777777">
            <w:pPr>
              <w:rPr>
                <w:rFonts w:ascii="Arial" w:hAnsi="Arial"/>
              </w:rPr>
            </w:pPr>
          </w:p>
        </w:tc>
      </w:tr>
      <w:tr w:rsidRPr="00D9091E" w:rsidR="008A6430" w:rsidTr="00A40196" w14:paraId="0438D2C9" w14:textId="77777777">
        <w:tc>
          <w:tcPr>
            <w:tcW w:w="3041" w:type="dxa"/>
          </w:tcPr>
          <w:p w:rsidRPr="00D9091E" w:rsidR="008A6430" w:rsidP="0070415A" w:rsidRDefault="008A6430" w14:paraId="1F1F9FD5" w14:textId="77777777">
            <w:pPr>
              <w:rPr>
                <w:rFonts w:ascii="Arial" w:hAnsi="Arial"/>
                <w:b/>
              </w:rPr>
            </w:pPr>
            <w:r w:rsidRPr="00D9091E">
              <w:rPr>
                <w:rFonts w:ascii="Arial" w:hAnsi="Arial"/>
                <w:b/>
              </w:rPr>
              <w:t>Project Description</w:t>
            </w:r>
            <w:r>
              <w:rPr>
                <w:rFonts w:ascii="Arial" w:hAnsi="Arial"/>
                <w:b/>
              </w:rPr>
              <w:t xml:space="preserve"> </w:t>
            </w:r>
            <w:r w:rsidRPr="0070415A">
              <w:rPr>
                <w:rFonts w:ascii="Arial" w:hAnsi="Arial"/>
                <w:bCs/>
              </w:rPr>
              <w:t>(purpose,</w:t>
            </w:r>
            <w:r>
              <w:rPr>
                <w:rFonts w:ascii="Arial" w:hAnsi="Arial"/>
                <w:bCs/>
              </w:rPr>
              <w:t xml:space="preserve"> </w:t>
            </w:r>
            <w:r w:rsidRPr="0070415A">
              <w:rPr>
                <w:rFonts w:ascii="Arial" w:hAnsi="Arial"/>
                <w:bCs/>
              </w:rPr>
              <w:t xml:space="preserve">main activities, intended </w:t>
            </w:r>
            <w:r>
              <w:rPr>
                <w:rFonts w:ascii="Arial" w:hAnsi="Arial"/>
                <w:bCs/>
              </w:rPr>
              <w:t xml:space="preserve">academic and/or community </w:t>
            </w:r>
            <w:r w:rsidRPr="0070415A">
              <w:rPr>
                <w:rFonts w:ascii="Arial" w:hAnsi="Arial"/>
                <w:bCs/>
              </w:rPr>
              <w:t>impacts)</w:t>
            </w:r>
          </w:p>
        </w:tc>
        <w:tc>
          <w:tcPr>
            <w:tcW w:w="6173" w:type="dxa"/>
          </w:tcPr>
          <w:p w:rsidRPr="00D9091E" w:rsidR="008A6430" w:rsidP="0070415A" w:rsidRDefault="008A6430" w14:paraId="1B4369A6" w14:textId="77777777">
            <w:pPr>
              <w:rPr>
                <w:rFonts w:ascii="Arial" w:hAnsi="Arial"/>
              </w:rPr>
            </w:pPr>
          </w:p>
        </w:tc>
      </w:tr>
      <w:tr w:rsidRPr="00D9091E" w:rsidR="008A6430" w:rsidTr="00A40196" w14:paraId="60EDCDDD" w14:textId="77777777">
        <w:tc>
          <w:tcPr>
            <w:tcW w:w="3041" w:type="dxa"/>
          </w:tcPr>
          <w:p w:rsidRPr="00D9091E" w:rsidR="008A6430" w:rsidP="0070415A" w:rsidRDefault="008A6430" w14:paraId="12FB1575" w14:textId="77777777">
            <w:pPr>
              <w:rPr>
                <w:rFonts w:ascii="Arial" w:hAnsi="Arial"/>
                <w:b/>
              </w:rPr>
            </w:pPr>
            <w:r w:rsidRPr="00D9091E">
              <w:rPr>
                <w:rFonts w:ascii="Arial" w:hAnsi="Arial"/>
                <w:b/>
              </w:rPr>
              <w:t xml:space="preserve">Description of Community Partner Involvement </w:t>
            </w:r>
            <w:r w:rsidRPr="00B26194">
              <w:rPr>
                <w:rFonts w:ascii="Arial" w:hAnsi="Arial"/>
              </w:rPr>
              <w:t>(e.g. guest lecture,</w:t>
            </w:r>
            <w:r>
              <w:rPr>
                <w:rFonts w:ascii="Arial" w:hAnsi="Arial"/>
              </w:rPr>
              <w:t xml:space="preserve"> project meetings,</w:t>
            </w:r>
            <w:r w:rsidRPr="00B26194">
              <w:rPr>
                <w:rFonts w:ascii="Arial" w:hAnsi="Arial"/>
              </w:rPr>
              <w:t xml:space="preserve"> field trip, </w:t>
            </w:r>
            <w:r>
              <w:rPr>
                <w:rFonts w:ascii="Arial" w:hAnsi="Arial"/>
              </w:rPr>
              <w:t>events</w:t>
            </w:r>
            <w:r w:rsidRPr="00B26194">
              <w:rPr>
                <w:rFonts w:ascii="Arial" w:hAnsi="Arial"/>
              </w:rPr>
              <w:t xml:space="preserve">, </w:t>
            </w:r>
            <w:r>
              <w:rPr>
                <w:rFonts w:ascii="Arial" w:hAnsi="Arial"/>
              </w:rPr>
              <w:t xml:space="preserve">co-creation and/or review of outputs, </w:t>
            </w:r>
            <w:r w:rsidRPr="00B26194">
              <w:rPr>
                <w:rFonts w:ascii="Arial" w:hAnsi="Arial"/>
              </w:rPr>
              <w:t>etc.)</w:t>
            </w:r>
          </w:p>
        </w:tc>
        <w:tc>
          <w:tcPr>
            <w:tcW w:w="6173" w:type="dxa"/>
          </w:tcPr>
          <w:p w:rsidRPr="00D9091E" w:rsidR="008A6430" w:rsidP="0070415A" w:rsidRDefault="008A6430" w14:paraId="4572D1F7" w14:textId="77777777">
            <w:pPr>
              <w:rPr>
                <w:rFonts w:ascii="Arial" w:hAnsi="Arial"/>
              </w:rPr>
            </w:pPr>
          </w:p>
        </w:tc>
      </w:tr>
    </w:tbl>
    <w:p w:rsidR="000A5090" w:rsidRDefault="000A5090" w14:paraId="0023EDEF" w14:textId="297EA6B1"/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3041"/>
        <w:gridCol w:w="6173"/>
      </w:tblGrid>
      <w:tr w:rsidRPr="00D9091E" w:rsidR="008A6430" w:rsidTr="00A40196" w14:paraId="5DDC7221" w14:textId="77777777">
        <w:tc>
          <w:tcPr>
            <w:tcW w:w="3041" w:type="dxa"/>
          </w:tcPr>
          <w:p w:rsidRPr="00D9091E" w:rsidR="008A6430" w:rsidP="0070415A" w:rsidRDefault="008A6430" w14:paraId="1DFF8F06" w14:textId="020B21FF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Knowledge Mobilization &amp; Expected Outputs</w:t>
            </w:r>
          </w:p>
          <w:p w:rsidRPr="00D9091E" w:rsidR="008A6430" w:rsidP="0070415A" w:rsidRDefault="008A6430" w14:paraId="701E96B1" w14:textId="77777777">
            <w:pPr>
              <w:rPr>
                <w:rFonts w:ascii="Arial" w:hAnsi="Arial"/>
                <w:b/>
              </w:rPr>
            </w:pPr>
            <w:r w:rsidRPr="0070415A">
              <w:rPr>
                <w:rFonts w:ascii="Arial" w:hAnsi="Arial"/>
                <w:bCs/>
              </w:rPr>
              <w:t xml:space="preserve">(Academic and/or </w:t>
            </w:r>
            <w:r>
              <w:rPr>
                <w:rFonts w:ascii="Arial" w:hAnsi="Arial"/>
                <w:bCs/>
              </w:rPr>
              <w:t>c</w:t>
            </w:r>
            <w:r w:rsidRPr="0070415A">
              <w:rPr>
                <w:rFonts w:ascii="Arial" w:hAnsi="Arial"/>
                <w:bCs/>
              </w:rPr>
              <w:t>ommunity-</w:t>
            </w:r>
            <w:r>
              <w:rPr>
                <w:rFonts w:ascii="Arial" w:hAnsi="Arial"/>
                <w:bCs/>
              </w:rPr>
              <w:t xml:space="preserve">oriented outputs, events, and other relevant activities, </w:t>
            </w:r>
            <w:proofErr w:type="spellStart"/>
            <w:r>
              <w:rPr>
                <w:rFonts w:ascii="Arial" w:hAnsi="Arial"/>
                <w:bCs/>
              </w:rPr>
              <w:t>etc</w:t>
            </w:r>
            <w:proofErr w:type="spellEnd"/>
            <w:r>
              <w:rPr>
                <w:rFonts w:ascii="Arial" w:hAnsi="Arial"/>
                <w:bCs/>
              </w:rPr>
              <w:t>,</w:t>
            </w:r>
            <w:r w:rsidRPr="0070415A">
              <w:rPr>
                <w:rFonts w:ascii="Arial" w:hAnsi="Arial"/>
                <w:bCs/>
              </w:rPr>
              <w:t>)</w:t>
            </w:r>
          </w:p>
        </w:tc>
        <w:tc>
          <w:tcPr>
            <w:tcW w:w="6173" w:type="dxa"/>
          </w:tcPr>
          <w:p w:rsidRPr="00D9091E" w:rsidR="008A6430" w:rsidP="0070415A" w:rsidRDefault="008A6430" w14:paraId="6088095F" w14:textId="77777777">
            <w:pPr>
              <w:rPr>
                <w:rFonts w:ascii="Arial" w:hAnsi="Arial"/>
              </w:rPr>
            </w:pPr>
          </w:p>
        </w:tc>
      </w:tr>
    </w:tbl>
    <w:p w:rsidRPr="00D9091E" w:rsidR="008A6430" w:rsidP="008A6430" w:rsidRDefault="008A6430" w14:paraId="6D13360D" w14:textId="77777777">
      <w:pPr>
        <w:rPr>
          <w:rFonts w:ascii="Arial" w:hAnsi="Arial"/>
        </w:rPr>
      </w:pP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3119"/>
        <w:gridCol w:w="6095"/>
      </w:tblGrid>
      <w:tr w:rsidRPr="00D9091E" w:rsidR="008A6430" w:rsidTr="00A40196" w14:paraId="4D72A1C8" w14:textId="77777777">
        <w:tc>
          <w:tcPr>
            <w:tcW w:w="3119" w:type="dxa"/>
          </w:tcPr>
          <w:p w:rsidR="008A6430" w:rsidP="0070415A" w:rsidRDefault="008A6430" w14:paraId="150D774D" w14:textId="78508E8E">
            <w:pPr>
              <w:rPr>
                <w:rFonts w:ascii="Arial" w:hAnsi="Arial"/>
                <w:b/>
              </w:rPr>
            </w:pPr>
            <w:r w:rsidRPr="00D9091E">
              <w:rPr>
                <w:rFonts w:ascii="Arial" w:hAnsi="Arial"/>
                <w:b/>
              </w:rPr>
              <w:t>Detailed Costs</w:t>
            </w:r>
          </w:p>
          <w:p w:rsidRPr="007F3A6D" w:rsidR="007F3A6D" w:rsidP="0070415A" w:rsidRDefault="007F3A6D" w14:paraId="6D55B61D" w14:textId="0BDF9EB1">
            <w:pPr>
              <w:rPr>
                <w:rFonts w:ascii="Arial" w:hAnsi="Arial"/>
                <w:bCs/>
              </w:rPr>
            </w:pPr>
            <w:r w:rsidRPr="007F3A6D">
              <w:rPr>
                <w:rFonts w:ascii="Arial" w:hAnsi="Arial"/>
                <w:bCs/>
              </w:rPr>
              <w:t>*See</w:t>
            </w:r>
            <w:r>
              <w:rPr>
                <w:rFonts w:ascii="Arial" w:hAnsi="Arial"/>
                <w:bCs/>
              </w:rPr>
              <w:t xml:space="preserve"> important</w:t>
            </w:r>
            <w:r w:rsidRPr="007F3A6D">
              <w:rPr>
                <w:rFonts w:ascii="Arial" w:hAnsi="Arial"/>
                <w:bCs/>
              </w:rPr>
              <w:t xml:space="preserve"> notes below</w:t>
            </w:r>
          </w:p>
          <w:p w:rsidRPr="00B26194" w:rsidR="008A6430" w:rsidP="007F3A6D" w:rsidRDefault="008A6430" w14:paraId="6E547CC5" w14:textId="77777777">
            <w:pPr>
              <w:rPr>
                <w:rFonts w:ascii="Arial" w:hAnsi="Arial"/>
              </w:rPr>
            </w:pPr>
          </w:p>
        </w:tc>
        <w:tc>
          <w:tcPr>
            <w:tcW w:w="6095" w:type="dxa"/>
          </w:tcPr>
          <w:p w:rsidRPr="00D9091E" w:rsidR="008A6430" w:rsidP="0070415A" w:rsidRDefault="008A6430" w14:paraId="3A439331" w14:textId="77777777">
            <w:pPr>
              <w:rPr>
                <w:rFonts w:ascii="Arial" w:hAnsi="Arial"/>
              </w:rPr>
            </w:pPr>
          </w:p>
        </w:tc>
      </w:tr>
      <w:tr w:rsidRPr="00D9091E" w:rsidR="008A6430" w:rsidTr="00A40196" w14:paraId="72348F8A" w14:textId="77777777">
        <w:tc>
          <w:tcPr>
            <w:tcW w:w="3119" w:type="dxa"/>
          </w:tcPr>
          <w:p w:rsidRPr="00D9091E" w:rsidR="008A6430" w:rsidP="0070415A" w:rsidRDefault="008A6430" w14:paraId="41B54D79" w14:textId="77777777">
            <w:pPr>
              <w:rPr>
                <w:rFonts w:ascii="Arial" w:hAnsi="Arial"/>
                <w:b/>
              </w:rPr>
            </w:pPr>
            <w:r w:rsidRPr="00D9091E">
              <w:rPr>
                <w:rFonts w:ascii="Arial" w:hAnsi="Arial"/>
                <w:b/>
              </w:rPr>
              <w:t>Total Costs</w:t>
            </w:r>
          </w:p>
        </w:tc>
        <w:tc>
          <w:tcPr>
            <w:tcW w:w="6095" w:type="dxa"/>
          </w:tcPr>
          <w:p w:rsidRPr="00D9091E" w:rsidR="008A6430" w:rsidP="0070415A" w:rsidRDefault="008A6430" w14:paraId="6369F04C" w14:textId="77777777">
            <w:pPr>
              <w:rPr>
                <w:rFonts w:ascii="Arial" w:hAnsi="Arial"/>
              </w:rPr>
            </w:pPr>
          </w:p>
        </w:tc>
      </w:tr>
      <w:tr w:rsidRPr="00D9091E" w:rsidR="008A6430" w:rsidTr="00A40196" w14:paraId="5B30215E" w14:textId="77777777">
        <w:tc>
          <w:tcPr>
            <w:tcW w:w="3119" w:type="dxa"/>
          </w:tcPr>
          <w:p w:rsidRPr="00D9091E" w:rsidR="008A6430" w:rsidP="0070415A" w:rsidRDefault="008A6430" w14:paraId="65738B9B" w14:textId="77777777">
            <w:pPr>
              <w:rPr>
                <w:rFonts w:ascii="Arial" w:hAnsi="Arial"/>
                <w:b/>
              </w:rPr>
            </w:pPr>
            <w:r w:rsidRPr="00D9091E">
              <w:rPr>
                <w:rFonts w:ascii="Arial" w:hAnsi="Arial"/>
                <w:b/>
              </w:rPr>
              <w:t>Funds Requested</w:t>
            </w:r>
          </w:p>
          <w:p w:rsidRPr="00D9091E" w:rsidR="008A6430" w:rsidP="0070415A" w:rsidRDefault="008F11E7" w14:paraId="1CBF977F" w14:textId="42996A7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Typically awarded at</w:t>
            </w:r>
            <w:r w:rsidRPr="00D9091E" w:rsidR="008A6430">
              <w:rPr>
                <w:rFonts w:ascii="Arial" w:hAnsi="Arial"/>
              </w:rPr>
              <w:t xml:space="preserve"> $500.00 per faculty member</w:t>
            </w:r>
            <w:r w:rsidR="008A6430">
              <w:rPr>
                <w:rFonts w:ascii="Arial" w:hAnsi="Arial"/>
              </w:rPr>
              <w:t xml:space="preserve"> per academic year</w:t>
            </w:r>
            <w:r>
              <w:rPr>
                <w:rFonts w:ascii="Arial" w:hAnsi="Arial"/>
              </w:rPr>
              <w:t>; additional funds up to $700.00 may be awarded in exceptional circumstances.</w:t>
            </w:r>
          </w:p>
        </w:tc>
        <w:tc>
          <w:tcPr>
            <w:tcW w:w="6095" w:type="dxa"/>
          </w:tcPr>
          <w:p w:rsidRPr="00D9091E" w:rsidR="008A6430" w:rsidP="0070415A" w:rsidRDefault="008A6430" w14:paraId="7D23A2F9" w14:textId="77777777">
            <w:pPr>
              <w:rPr>
                <w:rFonts w:ascii="Arial" w:hAnsi="Arial"/>
              </w:rPr>
            </w:pPr>
          </w:p>
        </w:tc>
      </w:tr>
    </w:tbl>
    <w:p w:rsidR="008A6430" w:rsidP="008A6430" w:rsidRDefault="008A6430" w14:paraId="607CF72D" w14:textId="77777777">
      <w:pPr>
        <w:rPr>
          <w:rFonts w:ascii="Arial" w:hAnsi="Arial"/>
          <w:sz w:val="22"/>
          <w:szCs w:val="22"/>
        </w:rPr>
      </w:pPr>
    </w:p>
    <w:p w:rsidR="00A74D99" w:rsidP="007F3A6D" w:rsidRDefault="005453FD" w14:paraId="7BF1155B" w14:textId="77777777">
      <w:pPr>
        <w:rPr>
          <w:rFonts w:ascii="Arial" w:hAnsi="Arial" w:cs="Arial"/>
          <w:lang w:val="en-CA"/>
        </w:rPr>
      </w:pPr>
      <w:r w:rsidRPr="007F3A6D">
        <w:rPr>
          <w:rFonts w:ascii="Arial" w:hAnsi="Arial" w:cs="Arial"/>
        </w:rPr>
        <w:t xml:space="preserve">*Eligible costs may include: </w:t>
      </w:r>
      <w:r w:rsidRPr="007F3A6D">
        <w:rPr>
          <w:rFonts w:ascii="Arial" w:hAnsi="Arial" w:cs="Arial"/>
          <w:lang w:val="en-CA"/>
        </w:rPr>
        <w:t>costs associated with attending community meetings, workshops, events, and/or field trips; relationship-building activities and gatherings; on-the-ground support activities related to community priorities; primary or secondary research for community-identified purposes and/or collaborative knowledge mobilization activities and/or outputs; planning and implementing digital and/or other advocacy campaigns; arts-based and other creative projects; critical reflection activities and assignments; honorariums for in-class guest speakers, and other pieces related to mutually beneficial student learning and community priorities and action.</w:t>
      </w:r>
    </w:p>
    <w:p w:rsidRPr="00A74D99" w:rsidR="007F3A6D" w:rsidP="007F3A6D" w:rsidRDefault="007F3A6D" w14:paraId="10580DF6" w14:textId="7862A8C2">
      <w:pPr>
        <w:rPr>
          <w:rFonts w:ascii="Arial" w:hAnsi="Arial" w:cs="Arial"/>
          <w:lang w:val="en-CA"/>
        </w:rPr>
      </w:pPr>
      <w:r w:rsidRPr="007F3A6D">
        <w:rPr>
          <w:rFonts w:ascii="Arial" w:hAnsi="Arial" w:cs="Arial"/>
          <w:lang w:val="en-CA"/>
        </w:rPr>
        <w:t>**</w:t>
      </w:r>
      <w:r w:rsidRPr="007F3A6D">
        <w:rPr>
          <w:rFonts w:ascii="Arial" w:hAnsi="Arial" w:cs="Arial"/>
        </w:rPr>
        <w:t xml:space="preserve">Please include details on how you will ensure transfer of requested </w:t>
      </w:r>
      <w:proofErr w:type="spellStart"/>
      <w:r w:rsidRPr="007F3A6D">
        <w:rPr>
          <w:rFonts w:ascii="Arial" w:hAnsi="Arial" w:cs="Arial"/>
        </w:rPr>
        <w:t>honourarium</w:t>
      </w:r>
      <w:proofErr w:type="spellEnd"/>
      <w:r w:rsidRPr="007F3A6D">
        <w:rPr>
          <w:rFonts w:ascii="Arial" w:hAnsi="Arial" w:cs="Arial"/>
        </w:rPr>
        <w:t>, gifts, etc. for community partners</w:t>
      </w:r>
      <w:r w:rsidR="008F11E7">
        <w:rPr>
          <w:rFonts w:ascii="Arial" w:hAnsi="Arial" w:cs="Arial"/>
        </w:rPr>
        <w:t>.</w:t>
      </w:r>
    </w:p>
    <w:p w:rsidR="009C69A1" w:rsidP="007F3A6D" w:rsidRDefault="009C69A1" w14:paraId="3AFAEA3F" w14:textId="77777777">
      <w:pPr>
        <w:rPr>
          <w:rFonts w:ascii="Arial" w:hAnsi="Arial" w:cs="Arial"/>
          <w:b/>
        </w:rPr>
      </w:pPr>
    </w:p>
    <w:p w:rsidRPr="00613C49" w:rsidR="00AA66BF" w:rsidP="00F677BD" w:rsidRDefault="007F3A6D" w14:paraId="24CCA05D" w14:textId="6D37106F">
      <w:pPr>
        <w:rPr>
          <w:rFonts w:ascii="Arial" w:hAnsi="Arial" w:cs="Arial"/>
        </w:rPr>
      </w:pPr>
      <w:r w:rsidRPr="6D892566" w:rsidR="007F3A6D">
        <w:rPr>
          <w:rFonts w:ascii="Arial" w:hAnsi="Arial" w:cs="Arial"/>
          <w:b w:val="1"/>
          <w:bCs w:val="1"/>
        </w:rPr>
        <w:t>NOTE:</w:t>
      </w:r>
      <w:r w:rsidRPr="6D892566" w:rsidR="007F3A6D">
        <w:rPr>
          <w:rFonts w:ascii="Arial" w:hAnsi="Arial" w:cs="Arial"/>
        </w:rPr>
        <w:t xml:space="preserve"> cash </w:t>
      </w:r>
      <w:r w:rsidRPr="6D892566" w:rsidR="007F3A6D">
        <w:rPr>
          <w:rFonts w:ascii="Arial" w:hAnsi="Arial" w:cs="Arial"/>
        </w:rPr>
        <w:t>honorarium</w:t>
      </w:r>
      <w:r w:rsidRPr="6D892566" w:rsidR="008F11E7">
        <w:rPr>
          <w:rFonts w:ascii="Arial" w:hAnsi="Arial" w:cs="Arial"/>
        </w:rPr>
        <w:t xml:space="preserve"> disbursement from the University of Guelph</w:t>
      </w:r>
      <w:r w:rsidRPr="6D892566" w:rsidR="007F3A6D">
        <w:rPr>
          <w:rFonts w:ascii="Arial" w:hAnsi="Arial" w:cs="Arial"/>
        </w:rPr>
        <w:t xml:space="preserve"> require</w:t>
      </w:r>
      <w:r w:rsidRPr="6D892566" w:rsidR="008F11E7">
        <w:rPr>
          <w:rFonts w:ascii="Arial" w:hAnsi="Arial" w:cs="Arial"/>
        </w:rPr>
        <w:t>s</w:t>
      </w:r>
      <w:r w:rsidRPr="6D892566" w:rsidR="007F3A6D">
        <w:rPr>
          <w:rFonts w:ascii="Arial" w:hAnsi="Arial" w:cs="Arial"/>
        </w:rPr>
        <w:t xml:space="preserve"> community partners to provide address and SIN#</w:t>
      </w:r>
    </w:p>
    <w:sectPr w:rsidRPr="00613C49" w:rsidR="00AA66BF" w:rsidSect="00E01EAA">
      <w:headerReference w:type="default" r:id="rId11"/>
      <w:footerReference w:type="default" r:id="rId12"/>
      <w:headerReference w:type="first" r:id="rId13"/>
      <w:footerReference w:type="first" r:id="rId14"/>
      <w:pgSz w:w="12240" w:h="15840" w:orient="portrait"/>
      <w:pgMar w:top="2552" w:right="1440" w:bottom="3175" w:left="2449" w:header="1701" w:footer="175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22DB7" w:rsidP="00AA66BF" w:rsidRDefault="00422DB7" w14:paraId="376D3B89" w14:textId="77777777">
      <w:r>
        <w:separator/>
      </w:r>
    </w:p>
  </w:endnote>
  <w:endnote w:type="continuationSeparator" w:id="0">
    <w:p w:rsidR="00422DB7" w:rsidP="00AA66BF" w:rsidRDefault="00422DB7" w14:paraId="183C2B0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elveticaNeue-Medium">
    <w:altName w:val="Arial"/>
    <w:panose1 w:val="020B0604020202020204"/>
    <w:charset w:val="4D"/>
    <w:family w:val="swiss"/>
    <w:pitch w:val="variable"/>
    <w:sig w:usb0="A00002FF" w:usb1="5000205B" w:usb2="00000002" w:usb3="00000000" w:csb0="0000009B" w:csb1="00000000"/>
  </w:font>
  <w:font w:name="Helvetica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6073A4" w:rsidR="00AA66BF" w:rsidP="006073A4" w:rsidRDefault="00C13F48" w14:paraId="5C1FE317" w14:textId="7777777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7C834B9" wp14:editId="669B6895">
              <wp:simplePos x="0" y="0"/>
              <wp:positionH relativeFrom="page">
                <wp:posOffset>1569349</wp:posOffset>
              </wp:positionH>
              <wp:positionV relativeFrom="page">
                <wp:posOffset>8799195</wp:posOffset>
              </wp:positionV>
              <wp:extent cx="2444115" cy="917575"/>
              <wp:effectExtent l="0" t="0" r="13335" b="15875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44115" cy="917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Pr="00021438" w:rsidR="0084002B" w:rsidP="00775919" w:rsidRDefault="0084002B" w14:paraId="47FBBB76" w14:textId="77777777">
                          <w:pPr>
                            <w:pStyle w:val="Footer"/>
                            <w:spacing w:line="276" w:lineRule="auto"/>
                            <w:rPr>
                              <w:rFonts w:cs="Helvetica"/>
                              <w:b/>
                              <w:bCs/>
                              <w:szCs w:val="16"/>
                            </w:rPr>
                          </w:pPr>
                          <w:r w:rsidRPr="00021438">
                            <w:rPr>
                              <w:rFonts w:cs="Helvetica"/>
                              <w:b/>
                              <w:bCs/>
                              <w:szCs w:val="16"/>
                            </w:rPr>
                            <w:t>Community Engaged Scholarship Institute</w:t>
                          </w:r>
                        </w:p>
                        <w:p w:rsidRPr="00021438" w:rsidR="00775919" w:rsidP="00775919" w:rsidRDefault="00775919" w14:paraId="1F537935" w14:textId="77777777">
                          <w:pPr>
                            <w:pStyle w:val="Footer"/>
                            <w:spacing w:line="276" w:lineRule="auto"/>
                            <w:rPr>
                              <w:rFonts w:cs="Helvetica"/>
                              <w:szCs w:val="16"/>
                            </w:rPr>
                          </w:pPr>
                          <w:r w:rsidRPr="00021438">
                            <w:rPr>
                              <w:rFonts w:cs="Helvetica"/>
                              <w:szCs w:val="16"/>
                            </w:rPr>
                            <w:t>17 University Ave East</w:t>
                          </w:r>
                        </w:p>
                        <w:p w:rsidRPr="00021438" w:rsidR="00775919" w:rsidP="00775919" w:rsidRDefault="00775919" w14:paraId="605DA9D6" w14:textId="77777777">
                          <w:pPr>
                            <w:pStyle w:val="Footer"/>
                            <w:spacing w:line="276" w:lineRule="auto"/>
                            <w:rPr>
                              <w:rFonts w:cs="Helvetica"/>
                              <w:szCs w:val="16"/>
                            </w:rPr>
                          </w:pPr>
                          <w:r w:rsidRPr="00021438">
                            <w:rPr>
                              <w:rFonts w:cs="Helvetica"/>
                              <w:szCs w:val="16"/>
                            </w:rPr>
                            <w:t>Guelph, Ontario, Canada N1G 2W1</w:t>
                          </w:r>
                        </w:p>
                        <w:p w:rsidRPr="00021438" w:rsidR="00775919" w:rsidP="00775919" w:rsidRDefault="00775919" w14:paraId="044970CE" w14:textId="77777777">
                          <w:pPr>
                            <w:pStyle w:val="Footer"/>
                            <w:spacing w:line="276" w:lineRule="auto"/>
                            <w:rPr>
                              <w:rFonts w:cs="Helvetica"/>
                              <w:szCs w:val="16"/>
                            </w:rPr>
                          </w:pPr>
                          <w:r w:rsidRPr="00021438">
                            <w:rPr>
                              <w:rFonts w:cs="Helvetica"/>
                              <w:szCs w:val="16"/>
                            </w:rPr>
                            <w:t>T 519-824-4120 ext. 53829</w:t>
                          </w:r>
                        </w:p>
                        <w:p w:rsidRPr="00021438" w:rsidR="006073A4" w:rsidP="006073A4" w:rsidRDefault="00775919" w14:paraId="10793E32" w14:textId="77777777">
                          <w:pPr>
                            <w:pStyle w:val="Footer"/>
                            <w:spacing w:line="276" w:lineRule="auto"/>
                            <w:rPr>
                              <w:rFonts w:cs="Helvetica"/>
                              <w:szCs w:val="16"/>
                            </w:rPr>
                          </w:pPr>
                          <w:r w:rsidRPr="00021438">
                            <w:rPr>
                              <w:rFonts w:cs="Helvetica"/>
                              <w:szCs w:val="16"/>
                            </w:rPr>
                            <w:t>cesi@uoguelph.ca</w:t>
                          </w:r>
                          <w:r w:rsidRPr="00021438">
                            <w:rPr>
                              <w:rFonts w:cs="Helvetica"/>
                              <w:szCs w:val="16"/>
                            </w:rPr>
                            <w:br/>
                          </w:r>
                          <w:hyperlink w:history="1" r:id="rId1">
                            <w:r w:rsidRPr="00021438">
                              <w:rPr>
                                <w:rStyle w:val="Hyperlink"/>
                                <w:rFonts w:cs="Helvetica"/>
                                <w:b/>
                                <w:bCs/>
                                <w:color w:val="C00000"/>
                                <w:szCs w:val="16"/>
                                <w:u w:val="none"/>
                              </w:rPr>
                              <w:t>ces</w:t>
                            </w:r>
                            <w:r w:rsidRPr="00021438">
                              <w:rPr>
                                <w:rStyle w:val="Hyperlink"/>
                                <w:rFonts w:cs="Helvetica"/>
                                <w:b/>
                                <w:bCs/>
                                <w:color w:val="000000" w:themeColor="text1"/>
                                <w:szCs w:val="16"/>
                                <w:u w:val="none"/>
                              </w:rPr>
                              <w:t>institute.ca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47C834B9">
              <v:stroke joinstyle="miter"/>
              <v:path gradientshapeok="t" o:connecttype="rect"/>
            </v:shapetype>
            <v:shape id="Text Box 7" style="position:absolute;margin-left:123.55pt;margin-top:692.85pt;width:192.45pt;height:72.2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spid="_x0000_s1026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gVaDWAIAACQFAAAOAAAAZHJzL2Uyb0RvYy54bWysVN9v0zAQfkfif7D8ztJUG4No6VQ2DSFN&#13;&#10;20SH9uw69hLh+MzZbVL+es5O0o7CyxAvzuV8P7/7zheXfWvYVqFvwJY8P5lxpqyEqrHPJf/2ePPu&#13;&#10;A2c+CFsJA1aVfKc8v1y8fXPRuULNoQZTKWQUxPqicyWvQ3BFlnlZq1b4E3DK0qUGbEWgX3zOKhQd&#13;&#10;RW9NNp/N3mcdYOUQpPKetNfDJV+k+ForGe619iowU3KqLaQT07mOZ7a4EMUzClc3cixD/EMVrWgs&#13;&#10;Jd2HuhZBsA02f4RqG4ngQYcTCW0GWjdSpR6om3x21M2qFk6lXggc7/Yw+f8XVt5tV+4BWeg/QU8D&#13;&#10;jIB0zheelLGfXmMbv1Qpo3uCcLeHTfWBSVLOT09P8/yMM0l3H/Pzs/OzGCY7eDv04bOClkWh5Ehj&#13;&#10;SWiJ7a0Pg+lkEpNZuGmMSaMx9jcFxRw0Ks129D4UnKSwMyp6GftVadZUqe6oSKxSVwbZVhAfhJTK&#13;&#10;htRyikvW0UpT7tc4jvbRdajqNc57j5QZbNg7t40FTCgdlV19n0rWgz1B/aLvKIZ+3Y+DXEO1o/ki&#13;&#10;DNT3Tt40NIRb4cODQOI6jZT2N9zToQ10JYdR4qwG/Pk3fbQnCtItZx3tTsn9j41AxZn5YomccdEm&#13;&#10;ASdhPQl2014BwZ/Ty+BkEskBg5lEjdA+0VovYxa6ElZSrpKvJ/EqDBtMz4JUy2UyonVyItzalZMx&#13;&#10;dIQzUuqxfxLoRt4FYuwdTFsliiP6DbbR08JyE0A3iZsR0AHFEWhaxcTu8dmIu/7yP1kdHrfFLwAA&#13;&#10;AP//AwBQSwMEFAAGAAgAAAAhACbB9uLlAAAAEgEAAA8AAABkcnMvZG93bnJldi54bWxMT8tOwzAQ&#13;&#10;vCPxD9YicaNOHdqUNE4VgTigFlBTPsCNlyQitqPYScPfs5zgstLuzM4j282mYxMOvnVWwnIRAUNb&#13;&#10;Od3aWsLH6fluA8wHZbXqnEUJ3+hhl19fZSrV7mKPOJWhZiRifaokNCH0Kee+atAov3A9WsI+3WBU&#13;&#10;oHWouR7UhcRNx0UUrblRrSWHRvX42GD1VY5GwvRqRPFSvT3w8iDiJIn378W4l/L2Zn7a0ii2wALO&#13;&#10;4e8DfjtQfsgp2NmNVnvWSRD3yZKoBMSbVQKMKOtYUMcznVZxJIDnGf9fJf8BAAD//wMAUEsBAi0A&#13;&#10;FAAGAAgAAAAhALaDOJL+AAAA4QEAABMAAAAAAAAAAAAAAAAAAAAAAFtDb250ZW50X1R5cGVzXS54&#13;&#10;bWxQSwECLQAUAAYACAAAACEAOP0h/9YAAACUAQAACwAAAAAAAAAAAAAAAAAvAQAAX3JlbHMvLnJl&#13;&#10;bHNQSwECLQAUAAYACAAAACEANYFWg1gCAAAkBQAADgAAAAAAAAAAAAAAAAAuAgAAZHJzL2Uyb0Rv&#13;&#10;Yy54bWxQSwECLQAUAAYACAAAACEAJsH24uUAAAASAQAADwAAAAAAAAAAAAAAAACyBAAAZHJzL2Rv&#13;&#10;d25yZXYueG1sUEsFBgAAAAAEAAQA8wAAAMQFAAAAAA==&#13;&#10;">
              <v:textbox inset="0,0,0,0">
                <w:txbxContent>
                  <w:p w:rsidRPr="00021438" w:rsidR="0084002B" w:rsidP="00775919" w:rsidRDefault="0084002B" w14:paraId="47FBBB76" w14:textId="77777777">
                    <w:pPr>
                      <w:pStyle w:val="Footer"/>
                      <w:spacing w:line="276" w:lineRule="auto"/>
                      <w:rPr>
                        <w:rFonts w:cs="Helvetica"/>
                        <w:b/>
                        <w:bCs/>
                        <w:szCs w:val="16"/>
                      </w:rPr>
                    </w:pPr>
                    <w:r w:rsidRPr="00021438">
                      <w:rPr>
                        <w:rFonts w:cs="Helvetica"/>
                        <w:b/>
                        <w:bCs/>
                        <w:szCs w:val="16"/>
                      </w:rPr>
                      <w:t>Community Engaged Scholarship Institute</w:t>
                    </w:r>
                  </w:p>
                  <w:p w:rsidRPr="00021438" w:rsidR="00775919" w:rsidP="00775919" w:rsidRDefault="00775919" w14:paraId="1F537935" w14:textId="77777777">
                    <w:pPr>
                      <w:pStyle w:val="Footer"/>
                      <w:spacing w:line="276" w:lineRule="auto"/>
                      <w:rPr>
                        <w:rFonts w:cs="Helvetica"/>
                        <w:szCs w:val="16"/>
                      </w:rPr>
                    </w:pPr>
                    <w:r w:rsidRPr="00021438">
                      <w:rPr>
                        <w:rFonts w:cs="Helvetica"/>
                        <w:szCs w:val="16"/>
                      </w:rPr>
                      <w:t>17 University Ave East</w:t>
                    </w:r>
                  </w:p>
                  <w:p w:rsidRPr="00021438" w:rsidR="00775919" w:rsidP="00775919" w:rsidRDefault="00775919" w14:paraId="605DA9D6" w14:textId="77777777">
                    <w:pPr>
                      <w:pStyle w:val="Footer"/>
                      <w:spacing w:line="276" w:lineRule="auto"/>
                      <w:rPr>
                        <w:rFonts w:cs="Helvetica"/>
                        <w:szCs w:val="16"/>
                      </w:rPr>
                    </w:pPr>
                    <w:r w:rsidRPr="00021438">
                      <w:rPr>
                        <w:rFonts w:cs="Helvetica"/>
                        <w:szCs w:val="16"/>
                      </w:rPr>
                      <w:t>Guelph, Ontario, Canada N1G 2W1</w:t>
                    </w:r>
                  </w:p>
                  <w:p w:rsidRPr="00021438" w:rsidR="00775919" w:rsidP="00775919" w:rsidRDefault="00775919" w14:paraId="044970CE" w14:textId="77777777">
                    <w:pPr>
                      <w:pStyle w:val="Footer"/>
                      <w:spacing w:line="276" w:lineRule="auto"/>
                      <w:rPr>
                        <w:rFonts w:cs="Helvetica"/>
                        <w:szCs w:val="16"/>
                      </w:rPr>
                    </w:pPr>
                    <w:r w:rsidRPr="00021438">
                      <w:rPr>
                        <w:rFonts w:cs="Helvetica"/>
                        <w:szCs w:val="16"/>
                      </w:rPr>
                      <w:t>T 519-824-4120 ext. 53829</w:t>
                    </w:r>
                  </w:p>
                  <w:p w:rsidRPr="00021438" w:rsidR="006073A4" w:rsidP="006073A4" w:rsidRDefault="00775919" w14:paraId="10793E32" w14:textId="77777777">
                    <w:pPr>
                      <w:pStyle w:val="Footer"/>
                      <w:spacing w:line="276" w:lineRule="auto"/>
                      <w:rPr>
                        <w:rFonts w:cs="Helvetica"/>
                        <w:szCs w:val="16"/>
                      </w:rPr>
                    </w:pPr>
                    <w:r w:rsidRPr="00021438">
                      <w:rPr>
                        <w:rFonts w:cs="Helvetica"/>
                        <w:szCs w:val="16"/>
                      </w:rPr>
                      <w:t>cesi@uoguelph.ca</w:t>
                    </w:r>
                    <w:r w:rsidRPr="00021438">
                      <w:rPr>
                        <w:rFonts w:cs="Helvetica"/>
                        <w:szCs w:val="16"/>
                      </w:rPr>
                      <w:br/>
                    </w:r>
                    <w:hyperlink w:history="1" r:id="rId2">
                      <w:r w:rsidRPr="00021438">
                        <w:rPr>
                          <w:rStyle w:val="Hyperlink"/>
                          <w:rFonts w:cs="Helvetica"/>
                          <w:b/>
                          <w:bCs/>
                          <w:color w:val="C00000"/>
                          <w:szCs w:val="16"/>
                          <w:u w:val="none"/>
                        </w:rPr>
                        <w:t>ces</w:t>
                      </w:r>
                      <w:r w:rsidRPr="00021438">
                        <w:rPr>
                          <w:rStyle w:val="Hyperlink"/>
                          <w:rFonts w:cs="Helvetica"/>
                          <w:b/>
                          <w:bCs/>
                          <w:color w:val="000000" w:themeColor="text1"/>
                          <w:szCs w:val="16"/>
                          <w:u w:val="none"/>
                        </w:rPr>
                        <w:t>institute.ca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EB1A85">
      <w:rPr>
        <w:noProof/>
      </w:rPr>
      <w:drawing>
        <wp:anchor distT="0" distB="0" distL="114300" distR="114300" simplePos="0" relativeHeight="251675648" behindDoc="1" locked="0" layoutInCell="1" allowOverlap="1" wp14:anchorId="730811FD" wp14:editId="17A70C67">
          <wp:simplePos x="0" y="0"/>
          <wp:positionH relativeFrom="page">
            <wp:posOffset>0</wp:posOffset>
          </wp:positionH>
          <wp:positionV relativeFrom="page">
            <wp:posOffset>1645285</wp:posOffset>
          </wp:positionV>
          <wp:extent cx="1260000" cy="3110400"/>
          <wp:effectExtent l="0" t="0" r="1016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CESI_Ripple_4_Green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311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073A4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E9377B2" wp14:editId="7A63F546">
              <wp:simplePos x="0" y="0"/>
              <wp:positionH relativeFrom="rightMargin">
                <wp:posOffset>-1026160</wp:posOffset>
              </wp:positionH>
              <wp:positionV relativeFrom="page">
                <wp:posOffset>9505315</wp:posOffset>
              </wp:positionV>
              <wp:extent cx="1371600" cy="230400"/>
              <wp:effectExtent l="0" t="0" r="24765" b="2413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0" cy="23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073A4" w:rsidP="006073A4" w:rsidRDefault="006073A4" w14:paraId="238DEDB4" w14:textId="7777777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A256747" wp14:editId="27F7DE72">
                                <wp:extent cx="1365504" cy="155448"/>
                                <wp:effectExtent l="0" t="0" r="6350" b="0"/>
                                <wp:docPr id="6" name="Pictur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UofG_Tagline_blk_cmyk-02.png"/>
                                        <pic:cNvPicPr/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65504" cy="15544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5" style="position:absolute;margin-left:-80.8pt;margin-top:748.45pt;width:108pt;height:18.15pt;z-index:251668480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bottom" o:spid="_x0000_s1027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StugVgIAACkFAAAOAAAAZHJzL2Uyb0RvYy54bWysVN9v2jAQfp+0/8Hy+0igUzdFhIpRMU1C&#13;&#10;bVU69dk4NlhzfJZtSNhfv7OTAGN76bQX5+K77358d+fpXVtrchDOKzAlHY9ySoThUCmzLen3l+WH&#13;&#10;z5T4wEzFNBhR0qPw9G72/t20sYWYwA50JRxBJ8YXjS3pLgRbZJnnO1EzPwIrDColuJoF/HXbrHKs&#13;&#10;Qe+1ziZ5fps14CrrgAvv8fa+U9JZ8i+l4OFRSi8C0SXF3EI6XTo38cxmU1ZsHbM7xfs02D9kUTNl&#13;&#10;MOjJ1T0LjOyd+sNVrbgDDzKMONQZSKm4SDVgNeP8qpr1jlmRakFyvD3R5P+fW/5wWNsnR0L7BVps&#13;&#10;YCSksb7weBnraaWr4xczJahHCo8n2kQbCI+gm0/j2xxVHHWTm/wjyugmO6Ot8+GrgJpEoaQO25LY&#13;&#10;YoeVD53pYBKDGVgqrVNrtPntAn12NyL1tkefE05SOGoRUdo8C0lUlfKOF2mqxEI7cmA4D4xzYUIq&#13;&#10;OflF62glMfZbgL19hHZZvQV8QqTIYMIJXCsDLrF0lXb1Y0hZdvZI9UXdUQztpsXCL/q5geqIbXbQ&#13;&#10;bYC3fKmwFyvmwxNzOPLYPlzj8IiH1NCUFHqJkh24n3+7j/Y4iailpMEVKqnBHadEfzM4oXHbBsEN&#13;&#10;wmYQzL5eAPZgjM+D5UlEgAt6EKWD+hV3ex5joIoZjpFKuhnERejWGN8GLubzZIQ7ZVlYmbXl0XXk&#13;&#10;NM7VS/vKnO2HL+DYPsCwWqy4msHONiINzPcBpEoDGlntOOzZxn1MI96/HXHhL/+T1fmFm/0CAAD/&#13;&#10;/wMAUEsDBBQABgAIAAAAIQD4fEW+5gAAABIBAAAPAAAAZHJzL2Rvd25yZXYueG1sTE/LTsMwELwj&#13;&#10;8Q/WInFBrZPmoTaNUyEICA4cSBFc3djYEbEd2W4b/p7lBJeVdmd2HvVuNiM5SR8GZxmkywSItL0T&#13;&#10;g1UM3vYPizWQELkVfHRWMviWAXbN5UXNK+HO9lWeuqgIithQcQY6xqmiNPRaGh6WbpIWsU/nDY+4&#13;&#10;ekWF52cUNyNdJUlJDR8sOmg+yTst+6/uaBgo/xRvuud2MnmhHrMP3er3l5ax66v5fovjdgskyjn+&#13;&#10;fcBvB8wPDQY7uKMVgYwMFmmZlshFJN+UGyDIKfIcyAEvRZatgDY1/V+l+QEAAP//AwBQSwECLQAU&#13;&#10;AAYACAAAACEAtoM4kv4AAADhAQAAEwAAAAAAAAAAAAAAAAAAAAAAW0NvbnRlbnRfVHlwZXNdLnht&#13;&#10;bFBLAQItABQABgAIAAAAIQA4/SH/1gAAAJQBAAALAAAAAAAAAAAAAAAAAC8BAABfcmVscy8ucmVs&#13;&#10;c1BLAQItABQABgAIAAAAIQDuStugVgIAACkFAAAOAAAAAAAAAAAAAAAAAC4CAABkcnMvZTJvRG9j&#13;&#10;LnhtbFBLAQItABQABgAIAAAAIQD4fEW+5gAAABIBAAAPAAAAAAAAAAAAAAAAALAEAABkcnMvZG93&#13;&#10;bnJldi54bWxQSwUGAAAAAAQABADzAAAAwwUAAAAA&#13;&#10;" w14:anchorId="7E9377B2">
              <v:textbox inset="0,0,0,0">
                <w:txbxContent>
                  <w:p w:rsidR="006073A4" w:rsidP="006073A4" w:rsidRDefault="006073A4" w14:paraId="238DEDB4" w14:textId="77777777">
                    <w:r>
                      <w:rPr>
                        <w:noProof/>
                      </w:rPr>
                      <w:drawing>
                        <wp:inline distT="0" distB="0" distL="0" distR="0" wp14:anchorId="1A256747" wp14:editId="27F7DE72">
                          <wp:extent cx="1365504" cy="155448"/>
                          <wp:effectExtent l="0" t="0" r="6350" b="0"/>
                          <wp:docPr id="6" name="Pictur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UofG_Tagline_blk_cmyk-02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65504" cy="15544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111F5D" w:rsidR="00111F5D" w:rsidP="00111F5D" w:rsidRDefault="0092108B" w14:paraId="1FA89CE3" w14:textId="77777777">
    <w:pPr>
      <w:pStyle w:val="Footer"/>
      <w:ind w:firstLine="990"/>
      <w:rPr>
        <w:rFonts w:ascii="Helvetica" w:hAnsi="Helvetica" w:cs="Helvetica"/>
        <w:sz w:val="20"/>
        <w:szCs w:val="20"/>
      </w:rPr>
    </w:pPr>
    <w:r>
      <w:rPr>
        <w:noProof/>
      </w:rPr>
      <w:drawing>
        <wp:anchor distT="0" distB="0" distL="114300" distR="114300" simplePos="0" relativeHeight="251673600" behindDoc="1" locked="0" layoutInCell="1" allowOverlap="1" wp14:anchorId="31136CCC" wp14:editId="5141A5A0">
          <wp:simplePos x="0" y="0"/>
          <wp:positionH relativeFrom="column">
            <wp:posOffset>5264785</wp:posOffset>
          </wp:positionH>
          <wp:positionV relativeFrom="page">
            <wp:posOffset>6599555</wp:posOffset>
          </wp:positionV>
          <wp:extent cx="1461600" cy="2516400"/>
          <wp:effectExtent l="0" t="0" r="1206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ESI_Ripple_4_Gol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1600" cy="251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1F5D" w:rsidR="00111F5D">
      <w:rPr>
        <w:rFonts w:ascii="Helvetica" w:hAnsi="Helvetica" w:cs="Helvetica"/>
        <w:sz w:val="20"/>
        <w:szCs w:val="20"/>
      </w:rPr>
      <w:t xml:space="preserve">  </w:t>
    </w:r>
  </w:p>
  <w:p w:rsidR="00111F5D" w:rsidRDefault="00C13F48" w14:paraId="229778D9" w14:textId="7777777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E7BCAF5" wp14:editId="4E25FF0E">
              <wp:simplePos x="0" y="0"/>
              <wp:positionH relativeFrom="page">
                <wp:posOffset>1543050</wp:posOffset>
              </wp:positionH>
              <wp:positionV relativeFrom="page">
                <wp:posOffset>8848725</wp:posOffset>
              </wp:positionV>
              <wp:extent cx="2444115" cy="840740"/>
              <wp:effectExtent l="0" t="0" r="1333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44115" cy="840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Pr="00021438" w:rsidR="00540F63" w:rsidP="00540F63" w:rsidRDefault="00775919" w14:paraId="62735CB7" w14:textId="77777777">
                          <w:pPr>
                            <w:pStyle w:val="Footer"/>
                            <w:spacing w:line="276" w:lineRule="auto"/>
                            <w:rPr>
                              <w:rFonts w:cs="Helvetica"/>
                              <w:szCs w:val="16"/>
                            </w:rPr>
                          </w:pPr>
                          <w:r w:rsidRPr="00021438">
                            <w:rPr>
                              <w:rFonts w:cs="Helvetica"/>
                              <w:szCs w:val="16"/>
                            </w:rPr>
                            <w:t>17</w:t>
                          </w:r>
                          <w:r w:rsidRPr="00021438" w:rsidR="00540F63">
                            <w:rPr>
                              <w:rFonts w:cs="Helvetica"/>
                              <w:szCs w:val="16"/>
                            </w:rPr>
                            <w:t xml:space="preserve"> </w:t>
                          </w:r>
                          <w:r w:rsidRPr="00021438">
                            <w:rPr>
                              <w:rFonts w:cs="Helvetica"/>
                              <w:szCs w:val="16"/>
                            </w:rPr>
                            <w:t>University Ave East</w:t>
                          </w:r>
                        </w:p>
                        <w:p w:rsidRPr="00021438" w:rsidR="005800B8" w:rsidP="00F17EE0" w:rsidRDefault="00540F63" w14:paraId="7EB8B936" w14:textId="77777777">
                          <w:pPr>
                            <w:pStyle w:val="Footer"/>
                            <w:spacing w:line="276" w:lineRule="auto"/>
                            <w:rPr>
                              <w:rFonts w:cs="Helvetica"/>
                              <w:szCs w:val="16"/>
                            </w:rPr>
                          </w:pPr>
                          <w:r w:rsidRPr="00021438">
                            <w:rPr>
                              <w:rFonts w:cs="Helvetica"/>
                              <w:szCs w:val="16"/>
                            </w:rPr>
                            <w:t>Guelph, Ontario, Canada N1G 2W1</w:t>
                          </w:r>
                        </w:p>
                        <w:p w:rsidRPr="00021438" w:rsidR="00EC48E7" w:rsidP="00EC48E7" w:rsidRDefault="00EC48E7" w14:paraId="0FA63991" w14:textId="77777777">
                          <w:pPr>
                            <w:pStyle w:val="Footer"/>
                            <w:spacing w:line="276" w:lineRule="auto"/>
                            <w:rPr>
                              <w:rFonts w:cs="Helvetica"/>
                              <w:szCs w:val="16"/>
                              <w:lang w:val="fr-CA"/>
                            </w:rPr>
                          </w:pPr>
                          <w:r w:rsidRPr="00021438">
                            <w:rPr>
                              <w:rFonts w:cs="Helvetica"/>
                              <w:szCs w:val="16"/>
                              <w:lang w:val="fr-CA"/>
                            </w:rPr>
                            <w:t xml:space="preserve">T 519-824-4120 </w:t>
                          </w:r>
                          <w:proofErr w:type="spellStart"/>
                          <w:r w:rsidRPr="00021438" w:rsidR="00775919">
                            <w:rPr>
                              <w:rFonts w:cs="Helvetica"/>
                              <w:szCs w:val="16"/>
                              <w:lang w:val="fr-CA"/>
                            </w:rPr>
                            <w:t>ext</w:t>
                          </w:r>
                          <w:proofErr w:type="spellEnd"/>
                          <w:r w:rsidRPr="00021438" w:rsidR="00775919">
                            <w:rPr>
                              <w:rFonts w:cs="Helvetica"/>
                              <w:szCs w:val="16"/>
                              <w:lang w:val="fr-CA"/>
                            </w:rPr>
                            <w:t>. 53829</w:t>
                          </w:r>
                        </w:p>
                        <w:p w:rsidRPr="00021438" w:rsidR="00540F63" w:rsidP="00F17EE0" w:rsidRDefault="00775919" w14:paraId="76FB2758" w14:textId="77777777">
                          <w:pPr>
                            <w:pStyle w:val="Footer"/>
                            <w:spacing w:line="276" w:lineRule="auto"/>
                            <w:rPr>
                              <w:rFonts w:cs="Helvetica"/>
                              <w:szCs w:val="16"/>
                              <w:lang w:val="fr-CA"/>
                            </w:rPr>
                          </w:pPr>
                          <w:r w:rsidRPr="00021438">
                            <w:rPr>
                              <w:rFonts w:cs="Helvetica"/>
                              <w:szCs w:val="16"/>
                              <w:lang w:val="fr-CA"/>
                            </w:rPr>
                            <w:t>cesi</w:t>
                          </w:r>
                          <w:r w:rsidRPr="00021438" w:rsidR="005800B8">
                            <w:rPr>
                              <w:rFonts w:cs="Helvetica"/>
                              <w:szCs w:val="16"/>
                              <w:lang w:val="fr-CA"/>
                            </w:rPr>
                            <w:t>@uoguelph.ca</w:t>
                          </w:r>
                          <w:r w:rsidRPr="00021438" w:rsidR="00540F63">
                            <w:rPr>
                              <w:rFonts w:cs="Helvetica"/>
                              <w:szCs w:val="16"/>
                              <w:lang w:val="fr-CA"/>
                            </w:rPr>
                            <w:br/>
                          </w:r>
                          <w:hyperlink w:history="1" r:id="rId2">
                            <w:r w:rsidRPr="00021438">
                              <w:rPr>
                                <w:rStyle w:val="Hyperlink"/>
                                <w:rFonts w:cs="Helvetica"/>
                                <w:b/>
                                <w:bCs/>
                                <w:color w:val="C00000"/>
                                <w:szCs w:val="16"/>
                                <w:u w:val="none"/>
                                <w:lang w:val="fr-CA"/>
                              </w:rPr>
                              <w:t>ces</w:t>
                            </w:r>
                            <w:r w:rsidRPr="00021438">
                              <w:rPr>
                                <w:rStyle w:val="Hyperlink"/>
                                <w:rFonts w:cs="Helvetica"/>
                                <w:b/>
                                <w:bCs/>
                                <w:color w:val="000000" w:themeColor="text1"/>
                                <w:szCs w:val="16"/>
                                <w:u w:val="none"/>
                                <w:lang w:val="fr-CA"/>
                              </w:rPr>
                              <w:t>institute</w:t>
                            </w:r>
                            <w:r w:rsidRPr="00021438" w:rsidR="00540F63">
                              <w:rPr>
                                <w:rStyle w:val="Hyperlink"/>
                                <w:rFonts w:cs="Helvetica"/>
                                <w:b/>
                                <w:bCs/>
                                <w:color w:val="000000" w:themeColor="text1"/>
                                <w:szCs w:val="16"/>
                                <w:u w:val="none"/>
                                <w:lang w:val="fr-CA"/>
                              </w:rPr>
                              <w:t>.ca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5E7BCAF5">
              <v:stroke joinstyle="miter"/>
              <v:path gradientshapeok="t" o:connecttype="rect"/>
            </v:shapetype>
            <v:shape id="Text Box 4" style="position:absolute;margin-left:121.5pt;margin-top:696.75pt;width:192.45pt;height:66.2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spid="_x0000_s1028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vUCjWwIAACsFAAAOAAAAZHJzL2Uyb0RvYy54bWysVE2P2jAQvVfqf7B8LwFE2xUirCgrqkpo&#13;&#10;d1W22rNxbIjqeNyxIaG/vmMngS3tZatenMl4Pt+88ey2qQw7KvQl2JyPBkPOlJVQlHaX829Pq3c3&#13;&#10;nPkgbCEMWJXzk/L8dv72zax2UzWGPZhCIaMg1k9rl/N9CG6aZV7uVSX8AJyydKkBKxHoF3dZgaKm&#13;&#10;6JXJxsPhh6wGLByCVN6T9q695PMUX2slw4PWXgVmck61hXRiOrfxzOYzMd2hcPtSdmWIf6iiEqWl&#13;&#10;pOdQdyIIdsDyj1BVKRE86DCQUGWgdSlV6oG6GQ2vutnshVOpFwLHuzNM/v+FlffHjXtEFppP0NAA&#13;&#10;IyC181NPythPo7GKX6qU0T1BeDrDpprAJCnHk8lkNHrPmaS7m8nw4yThml28HfrwWUHFopBzpLEk&#13;&#10;tMRx7QNlJNPeJCazsCqNSaMx9jcFGbYalWbbeV8KTlI4GRW9jP2qNCuLVHdUJFappUF2FMQHIaWy&#13;&#10;IbWc4pJ1tNKU+zWOnX10bat6jfPZI2UGG87OVWkBE0pXZRff+5J1a0/4veg7iqHZNtQ4jaaf5xaK&#13;&#10;E40Zod0A7+SqpFmshQ+PAonyNFla4/BAhzZQ5xw6ibM94M+/6aM9MZFuOatphXLufxwEKs7MF0sc&#13;&#10;jfvWC9gL216wh2oJNIURPRBOJpEcMJhe1AjVM233ImahK2El5cr5theXoV1keh2kWiySEW2VE2Ft&#13;&#10;N07G0BHVyKyn5lmg6+gXiLj30C+XmF6xsLWNnhYWhwC6TBSNuLYodnjTRibmdq9HXPmX/8nq8sbN&#13;&#10;fwEAAP//AwBQSwMEFAAGAAgAAAAhANKYr4zmAAAAEgEAAA8AAABkcnMvZG93bnJldi54bWxMj91O&#13;&#10;hDAQhe9NfIdmTLxzi0UWYSkbovHCrD8RfYAurUCkU0ILi2/veKU3k8ycmTPnK/arHdhiJt87lHC9&#13;&#10;iYAZbJzusZXw8f5wdQvMB4VaDQ6NhG/jYV+enxUq1+6Eb2apQ8vIBH2uJHQhjDnnvumMVX7jRoOk&#13;&#10;fbrJqkDt1HI9qROZ24GLKNpyq3qkD50azV1nmq96thKWZyuqx+Yl4/WTiNM0PrxW80HKy4v1fkel&#13;&#10;2gELZg1/F/DLQPmhpGBHN6P2bJAgbmICCiTEWZwAo5WtSDNgRxolIsmAlwX/j1L+AAAA//8DAFBL&#13;&#10;AQItABQABgAIAAAAIQC2gziS/gAAAOEBAAATAAAAAAAAAAAAAAAAAAAAAABbQ29udGVudF9UeXBl&#13;&#10;c10ueG1sUEsBAi0AFAAGAAgAAAAhADj9If/WAAAAlAEAAAsAAAAAAAAAAAAAAAAALwEAAF9yZWxz&#13;&#10;Ly5yZWxzUEsBAi0AFAAGAAgAAAAhAH29QKNbAgAAKwUAAA4AAAAAAAAAAAAAAAAALgIAAGRycy9l&#13;&#10;Mm9Eb2MueG1sUEsBAi0AFAAGAAgAAAAhANKYr4zmAAAAEgEAAA8AAAAAAAAAAAAAAAAAtQQAAGRy&#13;&#10;cy9kb3ducmV2LnhtbFBLBQYAAAAABAAEAPMAAADIBQAAAAA=&#13;&#10;">
              <v:textbox inset="0,0,0,0">
                <w:txbxContent>
                  <w:p w:rsidRPr="00021438" w:rsidR="00540F63" w:rsidP="00540F63" w:rsidRDefault="00775919" w14:paraId="62735CB7" w14:textId="77777777">
                    <w:pPr>
                      <w:pStyle w:val="Footer"/>
                      <w:spacing w:line="276" w:lineRule="auto"/>
                      <w:rPr>
                        <w:rFonts w:cs="Helvetica"/>
                        <w:szCs w:val="16"/>
                      </w:rPr>
                    </w:pPr>
                    <w:r w:rsidRPr="00021438">
                      <w:rPr>
                        <w:rFonts w:cs="Helvetica"/>
                        <w:szCs w:val="16"/>
                      </w:rPr>
                      <w:t>17</w:t>
                    </w:r>
                    <w:r w:rsidRPr="00021438" w:rsidR="00540F63">
                      <w:rPr>
                        <w:rFonts w:cs="Helvetica"/>
                        <w:szCs w:val="16"/>
                      </w:rPr>
                      <w:t xml:space="preserve"> </w:t>
                    </w:r>
                    <w:r w:rsidRPr="00021438">
                      <w:rPr>
                        <w:rFonts w:cs="Helvetica"/>
                        <w:szCs w:val="16"/>
                      </w:rPr>
                      <w:t>University Ave East</w:t>
                    </w:r>
                  </w:p>
                  <w:p w:rsidRPr="00021438" w:rsidR="005800B8" w:rsidP="00F17EE0" w:rsidRDefault="00540F63" w14:paraId="7EB8B936" w14:textId="77777777">
                    <w:pPr>
                      <w:pStyle w:val="Footer"/>
                      <w:spacing w:line="276" w:lineRule="auto"/>
                      <w:rPr>
                        <w:rFonts w:cs="Helvetica"/>
                        <w:szCs w:val="16"/>
                      </w:rPr>
                    </w:pPr>
                    <w:r w:rsidRPr="00021438">
                      <w:rPr>
                        <w:rFonts w:cs="Helvetica"/>
                        <w:szCs w:val="16"/>
                      </w:rPr>
                      <w:t>Guelph, Ontario, Canada N1G 2W1</w:t>
                    </w:r>
                  </w:p>
                  <w:p w:rsidRPr="00021438" w:rsidR="00EC48E7" w:rsidP="00EC48E7" w:rsidRDefault="00EC48E7" w14:paraId="0FA63991" w14:textId="77777777">
                    <w:pPr>
                      <w:pStyle w:val="Footer"/>
                      <w:spacing w:line="276" w:lineRule="auto"/>
                      <w:rPr>
                        <w:rFonts w:cs="Helvetica"/>
                        <w:szCs w:val="16"/>
                        <w:lang w:val="fr-CA"/>
                      </w:rPr>
                    </w:pPr>
                    <w:r w:rsidRPr="00021438">
                      <w:rPr>
                        <w:rFonts w:cs="Helvetica"/>
                        <w:szCs w:val="16"/>
                        <w:lang w:val="fr-CA"/>
                      </w:rPr>
                      <w:t xml:space="preserve">T 519-824-4120 </w:t>
                    </w:r>
                    <w:proofErr w:type="spellStart"/>
                    <w:r w:rsidRPr="00021438" w:rsidR="00775919">
                      <w:rPr>
                        <w:rFonts w:cs="Helvetica"/>
                        <w:szCs w:val="16"/>
                        <w:lang w:val="fr-CA"/>
                      </w:rPr>
                      <w:t>ext</w:t>
                    </w:r>
                    <w:proofErr w:type="spellEnd"/>
                    <w:r w:rsidRPr="00021438" w:rsidR="00775919">
                      <w:rPr>
                        <w:rFonts w:cs="Helvetica"/>
                        <w:szCs w:val="16"/>
                        <w:lang w:val="fr-CA"/>
                      </w:rPr>
                      <w:t>. 53829</w:t>
                    </w:r>
                  </w:p>
                  <w:p w:rsidRPr="00021438" w:rsidR="00540F63" w:rsidP="00F17EE0" w:rsidRDefault="00775919" w14:paraId="76FB2758" w14:textId="77777777">
                    <w:pPr>
                      <w:pStyle w:val="Footer"/>
                      <w:spacing w:line="276" w:lineRule="auto"/>
                      <w:rPr>
                        <w:rFonts w:cs="Helvetica"/>
                        <w:szCs w:val="16"/>
                        <w:lang w:val="fr-CA"/>
                      </w:rPr>
                    </w:pPr>
                    <w:r w:rsidRPr="00021438">
                      <w:rPr>
                        <w:rFonts w:cs="Helvetica"/>
                        <w:szCs w:val="16"/>
                        <w:lang w:val="fr-CA"/>
                      </w:rPr>
                      <w:t>cesi</w:t>
                    </w:r>
                    <w:r w:rsidRPr="00021438" w:rsidR="005800B8">
                      <w:rPr>
                        <w:rFonts w:cs="Helvetica"/>
                        <w:szCs w:val="16"/>
                        <w:lang w:val="fr-CA"/>
                      </w:rPr>
                      <w:t>@uoguelph.ca</w:t>
                    </w:r>
                    <w:r w:rsidRPr="00021438" w:rsidR="00540F63">
                      <w:rPr>
                        <w:rFonts w:cs="Helvetica"/>
                        <w:szCs w:val="16"/>
                        <w:lang w:val="fr-CA"/>
                      </w:rPr>
                      <w:br/>
                    </w:r>
                    <w:hyperlink w:history="1" r:id="rId3">
                      <w:r w:rsidRPr="00021438">
                        <w:rPr>
                          <w:rStyle w:val="Hyperlink"/>
                          <w:rFonts w:cs="Helvetica"/>
                          <w:b/>
                          <w:bCs/>
                          <w:color w:val="C00000"/>
                          <w:szCs w:val="16"/>
                          <w:u w:val="none"/>
                          <w:lang w:val="fr-CA"/>
                        </w:rPr>
                        <w:t>ces</w:t>
                      </w:r>
                      <w:r w:rsidRPr="00021438">
                        <w:rPr>
                          <w:rStyle w:val="Hyperlink"/>
                          <w:rFonts w:cs="Helvetica"/>
                          <w:b/>
                          <w:bCs/>
                          <w:color w:val="000000" w:themeColor="text1"/>
                          <w:szCs w:val="16"/>
                          <w:u w:val="none"/>
                          <w:lang w:val="fr-CA"/>
                        </w:rPr>
                        <w:t>institute</w:t>
                      </w:r>
                      <w:r w:rsidRPr="00021438" w:rsidR="00540F63">
                        <w:rPr>
                          <w:rStyle w:val="Hyperlink"/>
                          <w:rFonts w:cs="Helvetica"/>
                          <w:b/>
                          <w:bCs/>
                          <w:color w:val="000000" w:themeColor="text1"/>
                          <w:szCs w:val="16"/>
                          <w:u w:val="none"/>
                          <w:lang w:val="fr-CA"/>
                        </w:rPr>
                        <w:t>.ca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A10646">
      <w:rPr>
        <w:noProof/>
      </w:rPr>
      <w:drawing>
        <wp:anchor distT="0" distB="0" distL="114300" distR="114300" simplePos="0" relativeHeight="251671039" behindDoc="1" locked="0" layoutInCell="1" allowOverlap="1" wp14:anchorId="22B6A510" wp14:editId="53E71CA5">
          <wp:simplePos x="0" y="0"/>
          <wp:positionH relativeFrom="page">
            <wp:posOffset>0</wp:posOffset>
          </wp:positionH>
          <wp:positionV relativeFrom="page">
            <wp:posOffset>7636510</wp:posOffset>
          </wp:positionV>
          <wp:extent cx="3783600" cy="2426400"/>
          <wp:effectExtent l="0" t="0" r="0" b="1206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CESI_Ripple_1_Blue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83600" cy="242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76D2">
      <w:rPr>
        <w:noProof/>
      </w:rPr>
      <w:drawing>
        <wp:anchor distT="0" distB="0" distL="114300" distR="114300" simplePos="0" relativeHeight="251671552" behindDoc="1" locked="0" layoutInCell="1" allowOverlap="1" wp14:anchorId="6442CADE" wp14:editId="716D9A2F">
          <wp:simplePos x="0" y="0"/>
          <wp:positionH relativeFrom="page">
            <wp:posOffset>360045</wp:posOffset>
          </wp:positionH>
          <wp:positionV relativeFrom="page">
            <wp:posOffset>8341995</wp:posOffset>
          </wp:positionV>
          <wp:extent cx="2239200" cy="424800"/>
          <wp:effectExtent l="0" t="0" r="0" b="762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ESI_Tagline_RGB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9200" cy="42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D15A4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4C100BA" wp14:editId="4B459897">
              <wp:simplePos x="0" y="0"/>
              <wp:positionH relativeFrom="rightMargin">
                <wp:posOffset>-1026160</wp:posOffset>
              </wp:positionH>
              <wp:positionV relativeFrom="page">
                <wp:posOffset>9505315</wp:posOffset>
              </wp:positionV>
              <wp:extent cx="1371600" cy="230400"/>
              <wp:effectExtent l="0" t="0" r="24765" b="2413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0" cy="23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D15A4" w:rsidRDefault="000D15A4" w14:paraId="46771B86" w14:textId="7777777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B1D721C" wp14:editId="63AF8CF0">
                                <wp:extent cx="1365504" cy="155448"/>
                                <wp:effectExtent l="0" t="0" r="6350" b="0"/>
                                <wp:docPr id="10" name="Picture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UofG_Tagline_blk_cmyk-02.png"/>
                                        <pic:cNvPicPr/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65504" cy="15544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8" style="position:absolute;margin-left:-80.8pt;margin-top:748.45pt;width:108pt;height:18.15pt;z-index:251666432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bottom" o:spid="_x0000_s1029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oDBDWAIAACkFAAAOAAAAZHJzL2Uyb0RvYy54bWysVN9v2jAQfp+0/8Hy+0iAqZsiQsWomCah&#13;&#10;tiqd+mwcG6w5Pss2JOyv39lJoGN76bQX5+K77358d+fZbVtrchTOKzAlHY9ySoThUCmzK+n359WH&#13;&#10;z5T4wEzFNBhR0pPw9Hb+/t2ssYWYwB50JRxBJ8YXjS3pPgRbZJnne1EzPwIrDColuJoF/HW7rHKs&#13;&#10;Qe+1ziZ5fpM14CrrgAvv8fauU9J58i+l4OFBSi8C0SXF3EI6XTq38czmM1bsHLN7xfs02D9kUTNl&#13;&#10;MOjZ1R0LjByc+sNVrbgDDzKMONQZSKm4SDVgNeP8qprNnlmRakFyvD3T5P+fW35/3NhHR0L7BVps&#13;&#10;YCSksb7weBnraaWr4xczJahHCk9n2kQbCI+g6afxTY4qjrrJNP+IMrrJLmjrfPgqoCZRKKnDtiS2&#13;&#10;2HHtQ2c6mMRgBlZK69QabX67QJ/djUi97dGXhJMUTlpElDZPQhJVpbzjRZoqsdSOHBnOA+NcmJBK&#13;&#10;Tn7ROlpJjP0WYG8foV1WbwGfESkymHAG18qASyxdpV39GFKWnT1S/aruKIZ222LhJZ0O/dxCdcI2&#13;&#10;O+g2wFu+UtiLNfPhkTkceWwfrnF4wENqaEoKvUTJHtzPv91He5xE1FLS4AqV1OCOU6K/GZzQuG2D&#13;&#10;4AZhOwjmUC8BezDG58HyJCLABT2I0kH9gru9iDFQxQzHSCXdDuIydGuMbwMXi0Uywp2yLKzNxvLo&#13;&#10;OnIa5+q5fWHO9sMXcGzvYVgtVlzNYGcbkQYWhwBSpQGNrHYc9mzjPqYR79+OuPCv/5PV5YWb/wIA&#13;&#10;AP//AwBQSwMEFAAGAAgAAAAhAPh8Rb7mAAAAEgEAAA8AAABkcnMvZG93bnJldi54bWxMT8tOwzAQ&#13;&#10;vCPxD9YicUGtk+ahNo1TIQgIDhxIEVzd2NgRsR3Zbhv+nuUEl5V2Z3Ye9W42IzlJHwZnGaTLBIi0&#13;&#10;vRODVQze9g+LNZAQuRV8dFYy+JYBds3lRc0r4c72VZ66qAiK2FBxBjrGqaI09FoaHpZukhaxT+cN&#13;&#10;j7h6RYXnZxQ3I10lSUkNHyw6aD7JOy37r+5oGCj/FG+653YyeaEesw/d6veXlrHrq/l+i+N2CyTK&#13;&#10;Of59wG8HzA8NBju4oxWBjAwWaZmWyEUk35QbIMgp8hzIAS9Flq2ANjX9X6X5AQAA//8DAFBLAQIt&#13;&#10;ABQABgAIAAAAIQC2gziS/gAAAOEBAAATAAAAAAAAAAAAAAAAAAAAAABbQ29udGVudF9UeXBlc10u&#13;&#10;eG1sUEsBAi0AFAAGAAgAAAAhADj9If/WAAAAlAEAAAsAAAAAAAAAAAAAAAAALwEAAF9yZWxzLy5y&#13;&#10;ZWxzUEsBAi0AFAAGAAgAAAAhAKSgMENYAgAAKQUAAA4AAAAAAAAAAAAAAAAALgIAAGRycy9lMm9E&#13;&#10;b2MueG1sUEsBAi0AFAAGAAgAAAAhAPh8Rb7mAAAAEgEAAA8AAAAAAAAAAAAAAAAAsgQAAGRycy9k&#13;&#10;b3ducmV2LnhtbFBLBQYAAAAABAAEAPMAAADFBQAAAAA=&#13;&#10;" w14:anchorId="14C100BA">
              <v:textbox inset="0,0,0,0">
                <w:txbxContent>
                  <w:p w:rsidR="000D15A4" w:rsidRDefault="000D15A4" w14:paraId="46771B86" w14:textId="77777777">
                    <w:r>
                      <w:rPr>
                        <w:noProof/>
                      </w:rPr>
                      <w:drawing>
                        <wp:inline distT="0" distB="0" distL="0" distR="0" wp14:anchorId="6B1D721C" wp14:editId="63AF8CF0">
                          <wp:extent cx="1365504" cy="155448"/>
                          <wp:effectExtent l="0" t="0" r="6350" b="0"/>
                          <wp:docPr id="10" name="Picture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UofG_Tagline_blk_cmyk-02.png"/>
                                  <pic:cNvPicPr/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65504" cy="15544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22DB7" w:rsidP="00AA66BF" w:rsidRDefault="00422DB7" w14:paraId="6E72CEAB" w14:textId="77777777">
      <w:r>
        <w:separator/>
      </w:r>
    </w:p>
  </w:footnote>
  <w:footnote w:type="continuationSeparator" w:id="0">
    <w:p w:rsidR="00422DB7" w:rsidP="00AA66BF" w:rsidRDefault="00422DB7" w14:paraId="6090FA8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5A771F" w:rsidRDefault="005A771F" w14:paraId="462BE9E9" w14:textId="77777777">
    <w:pPr>
      <w:pStyle w:val="Header"/>
    </w:pPr>
  </w:p>
  <w:p w:rsidR="005A771F" w:rsidRDefault="002D5918" w14:paraId="1DB96836" w14:textId="77777777">
    <w:pPr>
      <w:pStyle w:val="Header"/>
    </w:pPr>
    <w:r>
      <w:rPr>
        <w:noProof/>
      </w:rPr>
      <w:drawing>
        <wp:anchor distT="0" distB="0" distL="114300" distR="114300" simplePos="0" relativeHeight="251679744" behindDoc="1" locked="0" layoutInCell="1" allowOverlap="1" wp14:anchorId="0D04DFE2" wp14:editId="0F0D9568">
          <wp:simplePos x="0" y="0"/>
          <wp:positionH relativeFrom="page">
            <wp:posOffset>0</wp:posOffset>
          </wp:positionH>
          <wp:positionV relativeFrom="page">
            <wp:posOffset>7636510</wp:posOffset>
          </wp:positionV>
          <wp:extent cx="3783600" cy="2426400"/>
          <wp:effectExtent l="0" t="0" r="0" b="12065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CESI_Ripple_1_Blu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83600" cy="242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6A28">
      <w:rPr>
        <w:noProof/>
      </w:rPr>
      <w:drawing>
        <wp:anchor distT="0" distB="0" distL="114300" distR="114300" simplePos="0" relativeHeight="251677696" behindDoc="1" locked="0" layoutInCell="1" allowOverlap="1" wp14:anchorId="17296205" wp14:editId="29A205E0">
          <wp:simplePos x="0" y="0"/>
          <wp:positionH relativeFrom="column">
            <wp:posOffset>5265420</wp:posOffset>
          </wp:positionH>
          <wp:positionV relativeFrom="page">
            <wp:posOffset>6599555</wp:posOffset>
          </wp:positionV>
          <wp:extent cx="1461600" cy="2516400"/>
          <wp:effectExtent l="0" t="0" r="12065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ESI_Ripple_4_Gol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1600" cy="251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111F5D" w:rsidP="00111F5D" w:rsidRDefault="00093D9C" w14:paraId="1AF603A9" w14:textId="77777777">
    <w:pPr>
      <w:pStyle w:val="Header"/>
    </w:pPr>
    <w:r>
      <w:rPr>
        <w:noProof/>
      </w:rPr>
      <w:drawing>
        <wp:anchor distT="0" distB="0" distL="114300" distR="114300" simplePos="0" relativeHeight="251672576" behindDoc="1" locked="0" layoutInCell="1" allowOverlap="1" wp14:anchorId="67C58A52" wp14:editId="20584A6D">
          <wp:simplePos x="0" y="0"/>
          <wp:positionH relativeFrom="page">
            <wp:posOffset>0</wp:posOffset>
          </wp:positionH>
          <wp:positionV relativeFrom="page">
            <wp:posOffset>1645285</wp:posOffset>
          </wp:positionV>
          <wp:extent cx="1260000" cy="3110400"/>
          <wp:effectExtent l="0" t="0" r="1016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CESI_Ripple_4_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311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360FB">
      <w:rPr>
        <w:noProof/>
      </w:rPr>
      <w:drawing>
        <wp:anchor distT="0" distB="0" distL="114300" distR="114300" simplePos="0" relativeHeight="251659264" behindDoc="0" locked="0" layoutInCell="1" allowOverlap="1" wp14:anchorId="762BFAE1" wp14:editId="10448E4A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3254400" cy="1004400"/>
          <wp:effectExtent l="0" t="0" r="0" b="1206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54400" cy="100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Pr="00111F5D" w:rsidR="00111F5D" w:rsidP="00111F5D" w:rsidRDefault="0042192A" w14:paraId="6AF73B64" w14:textId="77777777">
    <w:pPr>
      <w:pStyle w:val="Header"/>
    </w:pPr>
    <w:r>
      <w:softHyphen/>
    </w:r>
    <w:r w:rsidR="00DA08E0">
      <w:t xml:space="preserve"> </w:t>
    </w:r>
    <w:r w:rsidR="00951B71"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4A46F7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3D841F39"/>
    <w:multiLevelType w:val="hybridMultilevel"/>
    <w:tmpl w:val="EB20DE84"/>
    <w:lvl w:ilvl="0" w:tplc="C682F35A">
      <w:start w:val="1"/>
      <w:numFmt w:val="bullet"/>
      <w:pStyle w:val="ListParagraph"/>
      <w:lvlText w:val=""/>
      <w:lvlJc w:val="left"/>
      <w:pPr>
        <w:ind w:left="720" w:hanging="360"/>
      </w:pPr>
      <w:rPr>
        <w:rFonts w:hint="default" w:ascii="Symbol" w:hAnsi="Symbol"/>
        <w:color w:val="C20430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99846C4"/>
    <w:multiLevelType w:val="hybridMultilevel"/>
    <w:tmpl w:val="FC004908"/>
    <w:lvl w:ilvl="0" w:tplc="F8601BF6">
      <w:start w:val="1"/>
      <w:numFmt w:val="decimal"/>
      <w:pStyle w:val="Numbered"/>
      <w:lvlText w:val="%1."/>
      <w:lvlJc w:val="left"/>
      <w:pPr>
        <w:ind w:left="720" w:hanging="360"/>
      </w:pPr>
      <w:rPr>
        <w:rFonts w:hint="default"/>
        <w:color w:val="C20430" w:themeColor="text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97424955">
    <w:abstractNumId w:val="0"/>
  </w:num>
  <w:num w:numId="2" w16cid:durableId="479352275">
    <w:abstractNumId w:val="1"/>
  </w:num>
  <w:num w:numId="3" w16cid:durableId="8409721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attachedTemplate r:id="rId1"/>
  <w:trackRevisions w:val="false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590"/>
    <w:rsid w:val="00003393"/>
    <w:rsid w:val="00021438"/>
    <w:rsid w:val="00021D8C"/>
    <w:rsid w:val="000679AC"/>
    <w:rsid w:val="000748FE"/>
    <w:rsid w:val="00092224"/>
    <w:rsid w:val="00093D9C"/>
    <w:rsid w:val="000A5090"/>
    <w:rsid w:val="000B575E"/>
    <w:rsid w:val="000D15A4"/>
    <w:rsid w:val="00111F5D"/>
    <w:rsid w:val="00117201"/>
    <w:rsid w:val="001C670A"/>
    <w:rsid w:val="001C7D9E"/>
    <w:rsid w:val="001E7446"/>
    <w:rsid w:val="00220F49"/>
    <w:rsid w:val="0025457E"/>
    <w:rsid w:val="00283688"/>
    <w:rsid w:val="002D5918"/>
    <w:rsid w:val="00301E94"/>
    <w:rsid w:val="00327E90"/>
    <w:rsid w:val="00330A1F"/>
    <w:rsid w:val="003340F7"/>
    <w:rsid w:val="0039422F"/>
    <w:rsid w:val="003D57DC"/>
    <w:rsid w:val="003D7A3F"/>
    <w:rsid w:val="003F4CDB"/>
    <w:rsid w:val="00412CDF"/>
    <w:rsid w:val="0042192A"/>
    <w:rsid w:val="00422DB7"/>
    <w:rsid w:val="00443551"/>
    <w:rsid w:val="004560FD"/>
    <w:rsid w:val="00467E31"/>
    <w:rsid w:val="00494E73"/>
    <w:rsid w:val="004C263B"/>
    <w:rsid w:val="004D1889"/>
    <w:rsid w:val="005269D3"/>
    <w:rsid w:val="00540F63"/>
    <w:rsid w:val="005453FD"/>
    <w:rsid w:val="005800B8"/>
    <w:rsid w:val="005A126C"/>
    <w:rsid w:val="005A771F"/>
    <w:rsid w:val="006073A4"/>
    <w:rsid w:val="00613C49"/>
    <w:rsid w:val="00625178"/>
    <w:rsid w:val="00635FD2"/>
    <w:rsid w:val="006360FB"/>
    <w:rsid w:val="006A6D02"/>
    <w:rsid w:val="00715A13"/>
    <w:rsid w:val="00775919"/>
    <w:rsid w:val="007F3A6D"/>
    <w:rsid w:val="0084002B"/>
    <w:rsid w:val="0084627A"/>
    <w:rsid w:val="00861942"/>
    <w:rsid w:val="00870A5C"/>
    <w:rsid w:val="0089660C"/>
    <w:rsid w:val="008A6430"/>
    <w:rsid w:val="008F11E7"/>
    <w:rsid w:val="008F76D2"/>
    <w:rsid w:val="0092108B"/>
    <w:rsid w:val="009406DD"/>
    <w:rsid w:val="00951B71"/>
    <w:rsid w:val="00981F93"/>
    <w:rsid w:val="009C2B24"/>
    <w:rsid w:val="009C69A1"/>
    <w:rsid w:val="009D3C9A"/>
    <w:rsid w:val="00A10646"/>
    <w:rsid w:val="00A12858"/>
    <w:rsid w:val="00A40196"/>
    <w:rsid w:val="00A66A28"/>
    <w:rsid w:val="00A74D99"/>
    <w:rsid w:val="00A922C8"/>
    <w:rsid w:val="00AA66BF"/>
    <w:rsid w:val="00AE6836"/>
    <w:rsid w:val="00B01768"/>
    <w:rsid w:val="00B170C3"/>
    <w:rsid w:val="00B2444A"/>
    <w:rsid w:val="00B62619"/>
    <w:rsid w:val="00B64861"/>
    <w:rsid w:val="00B76575"/>
    <w:rsid w:val="00B837C7"/>
    <w:rsid w:val="00BA3590"/>
    <w:rsid w:val="00BF5167"/>
    <w:rsid w:val="00C13F48"/>
    <w:rsid w:val="00C22542"/>
    <w:rsid w:val="00C2449D"/>
    <w:rsid w:val="00C57154"/>
    <w:rsid w:val="00C60AA5"/>
    <w:rsid w:val="00CE5171"/>
    <w:rsid w:val="00CE6877"/>
    <w:rsid w:val="00CF733D"/>
    <w:rsid w:val="00D21CDC"/>
    <w:rsid w:val="00D31F26"/>
    <w:rsid w:val="00DA08E0"/>
    <w:rsid w:val="00DF6A7F"/>
    <w:rsid w:val="00E01EAA"/>
    <w:rsid w:val="00E34CFB"/>
    <w:rsid w:val="00EB1A85"/>
    <w:rsid w:val="00EB7A12"/>
    <w:rsid w:val="00EB7AA0"/>
    <w:rsid w:val="00EC4031"/>
    <w:rsid w:val="00EC48E7"/>
    <w:rsid w:val="00ED4F65"/>
    <w:rsid w:val="00F17EE0"/>
    <w:rsid w:val="00F37B95"/>
    <w:rsid w:val="00F677BD"/>
    <w:rsid w:val="00FC583E"/>
    <w:rsid w:val="00FD3F0C"/>
    <w:rsid w:val="242BD07A"/>
    <w:rsid w:val="37948FEF"/>
    <w:rsid w:val="6D89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22DEA5"/>
  <w15:chartTrackingRefBased/>
  <w15:docId w15:val="{90706F3B-F2BF-814F-954E-04633713B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rsid w:val="008A6430"/>
    <w:pPr>
      <w:spacing w:after="0" w:line="240" w:lineRule="auto"/>
    </w:pPr>
    <w:rPr>
      <w:rFonts w:ascii="Times New Roman" w:hAnsi="Times New Roman" w:eastAsiaTheme="minorEastAsia"/>
      <w:sz w:val="24"/>
      <w:szCs w:val="24"/>
    </w:rPr>
  </w:style>
  <w:style w:type="paragraph" w:styleId="Heading1">
    <w:name w:val="heading 1"/>
    <w:basedOn w:val="Heading5"/>
    <w:next w:val="Normal"/>
    <w:link w:val="Heading1Char"/>
    <w:uiPriority w:val="9"/>
    <w:qFormat/>
    <w:rsid w:val="00715A13"/>
    <w:pPr>
      <w:outlineLvl w:val="0"/>
    </w:pPr>
    <w:rPr>
      <w:sz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5A13"/>
    <w:pPr>
      <w:keepNext/>
      <w:keepLines/>
      <w:spacing w:after="300"/>
      <w:outlineLvl w:val="1"/>
    </w:pPr>
    <w:rPr>
      <w:rFonts w:ascii="Roboto" w:hAnsi="Roboto" w:eastAsiaTheme="majorEastAsia" w:cstheme="majorBidi"/>
      <w:b/>
      <w:color w:val="000000" w:themeColor="tex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15A13"/>
    <w:pPr>
      <w:keepNext/>
      <w:keepLines/>
      <w:outlineLvl w:val="2"/>
    </w:pPr>
    <w:rPr>
      <w:rFonts w:ascii="Roboto" w:hAnsi="Roboto" w:eastAsiaTheme="majorEastAsia" w:cstheme="majorBidi"/>
      <w:b/>
      <w:color w:val="000000" w:themeColor="text1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15A13"/>
    <w:pPr>
      <w:keepNext/>
      <w:keepLines/>
      <w:spacing w:before="40"/>
      <w:outlineLvl w:val="3"/>
    </w:pPr>
    <w:rPr>
      <w:rFonts w:ascii="Roboto" w:hAnsi="Roboto" w:eastAsiaTheme="majorEastAsia" w:cstheme="majorBidi"/>
      <w:b/>
      <w:iCs/>
      <w:color w:val="000000" w:themeColor="text1"/>
      <w:sz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15A13"/>
    <w:pPr>
      <w:keepNext/>
      <w:keepLines/>
      <w:spacing w:after="300"/>
      <w:outlineLvl w:val="4"/>
    </w:pPr>
    <w:rPr>
      <w:rFonts w:ascii="Roboto" w:hAnsi="Roboto" w:eastAsiaTheme="majorEastAsia" w:cstheme="majorBidi"/>
      <w:b/>
      <w:bCs/>
      <w:color w:val="C20430" w:themeColor="text2"/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A13"/>
    <w:pPr>
      <w:keepNext/>
      <w:keepLines/>
      <w:spacing w:before="40"/>
      <w:outlineLvl w:val="5"/>
    </w:pPr>
    <w:rPr>
      <w:rFonts w:ascii="Roboto" w:hAnsi="Roboto" w:eastAsiaTheme="majorEastAsia" w:cstheme="majorBidi"/>
      <w:color w:val="600217" w:themeColor="accent1" w:themeShade="7F"/>
      <w:sz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5A13"/>
    <w:pPr>
      <w:tabs>
        <w:tab w:val="center" w:pos="4680"/>
        <w:tab w:val="right" w:pos="9360"/>
      </w:tabs>
    </w:pPr>
    <w:rPr>
      <w:rFonts w:ascii="Roboto" w:hAnsi="Roboto" w:eastAsiaTheme="minorHAnsi"/>
      <w:sz w:val="22"/>
    </w:rPr>
  </w:style>
  <w:style w:type="character" w:styleId="HeaderChar" w:customStyle="1">
    <w:name w:val="Header Char"/>
    <w:basedOn w:val="DefaultParagraphFont"/>
    <w:link w:val="Header"/>
    <w:uiPriority w:val="99"/>
    <w:rsid w:val="00715A13"/>
    <w:rPr>
      <w:rFonts w:ascii="Roboto" w:hAnsi="Roboto"/>
      <w:szCs w:val="24"/>
    </w:rPr>
  </w:style>
  <w:style w:type="paragraph" w:styleId="Footer">
    <w:name w:val="footer"/>
    <w:basedOn w:val="Normal"/>
    <w:link w:val="FooterChar"/>
    <w:uiPriority w:val="99"/>
    <w:unhideWhenUsed/>
    <w:rsid w:val="00220F49"/>
    <w:pPr>
      <w:tabs>
        <w:tab w:val="center" w:pos="4680"/>
        <w:tab w:val="right" w:pos="9360"/>
      </w:tabs>
    </w:pPr>
    <w:rPr>
      <w:rFonts w:ascii="Roboto" w:hAnsi="Roboto" w:eastAsiaTheme="minorHAnsi"/>
      <w:sz w:val="16"/>
    </w:rPr>
  </w:style>
  <w:style w:type="character" w:styleId="FooterChar" w:customStyle="1">
    <w:name w:val="Footer Char"/>
    <w:basedOn w:val="DefaultParagraphFont"/>
    <w:link w:val="Footer"/>
    <w:uiPriority w:val="99"/>
    <w:rsid w:val="00220F49"/>
    <w:rPr>
      <w:rFonts w:ascii="Roboto" w:hAnsi="Roboto"/>
      <w:sz w:val="16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5A13"/>
    <w:rPr>
      <w:rFonts w:ascii="Segoe UI" w:hAnsi="Segoe UI" w:cs="Segoe UI" w:eastAsiaTheme="minorHAns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15A1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715A13"/>
    <w:rPr>
      <w:rFonts w:ascii="Roboto" w:hAnsi="Roboto" w:cs="HelveticaNeue-Medium"/>
      <w:color w:val="D80032"/>
      <w:u w:val="thick"/>
    </w:rPr>
  </w:style>
  <w:style w:type="character" w:styleId="Heading1Char" w:customStyle="1">
    <w:name w:val="Heading 1 Char"/>
    <w:basedOn w:val="DefaultParagraphFont"/>
    <w:link w:val="Heading1"/>
    <w:uiPriority w:val="9"/>
    <w:rsid w:val="00715A13"/>
    <w:rPr>
      <w:rFonts w:ascii="Roboto" w:hAnsi="Roboto" w:eastAsiaTheme="majorEastAsia" w:cstheme="majorBidi"/>
      <w:b/>
      <w:bCs/>
      <w:color w:val="C20430" w:themeColor="text2"/>
      <w:sz w:val="48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rsid w:val="00715A13"/>
    <w:rPr>
      <w:rFonts w:ascii="Roboto" w:hAnsi="Roboto" w:eastAsiaTheme="majorEastAsia" w:cstheme="majorBidi"/>
      <w:b/>
      <w:bCs/>
      <w:color w:val="C20430" w:themeColor="text2"/>
      <w:sz w:val="28"/>
      <w:szCs w:val="24"/>
    </w:rPr>
  </w:style>
  <w:style w:type="paragraph" w:styleId="BasicParagraph" w:customStyle="1">
    <w:name w:val="[Basic Paragraph]"/>
    <w:basedOn w:val="Normal"/>
    <w:uiPriority w:val="99"/>
    <w:rsid w:val="00715A1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Neue" w:hAnsi="HelveticaNeue" w:cs="HelveticaNeue" w:eastAsiaTheme="minorHAnsi"/>
      <w:color w:val="000000"/>
    </w:rPr>
  </w:style>
  <w:style w:type="paragraph" w:styleId="Authorship" w:customStyle="1">
    <w:name w:val="Authorship"/>
    <w:basedOn w:val="Normal"/>
    <w:link w:val="AuthorshipChar"/>
    <w:qFormat/>
    <w:rsid w:val="00715A13"/>
    <w:pPr>
      <w:spacing w:before="40"/>
    </w:pPr>
    <w:rPr>
      <w:rFonts w:ascii="Roboto" w:hAnsi="Roboto" w:eastAsiaTheme="minorHAnsi"/>
      <w:b/>
      <w:sz w:val="22"/>
    </w:rPr>
  </w:style>
  <w:style w:type="character" w:styleId="AuthorshipChar" w:customStyle="1">
    <w:name w:val="Authorship Char"/>
    <w:basedOn w:val="DefaultParagraphFont"/>
    <w:link w:val="Authorship"/>
    <w:rsid w:val="00715A13"/>
    <w:rPr>
      <w:rFonts w:ascii="Roboto" w:hAnsi="Roboto"/>
      <w:b/>
      <w:szCs w:val="24"/>
    </w:rPr>
  </w:style>
  <w:style w:type="paragraph" w:styleId="Citation" w:customStyle="1">
    <w:name w:val="Citation"/>
    <w:basedOn w:val="Normal"/>
    <w:link w:val="CitationChar"/>
    <w:qFormat/>
    <w:rsid w:val="00715A13"/>
    <w:pPr>
      <w:spacing w:before="480" w:after="300" w:line="288" w:lineRule="auto"/>
    </w:pPr>
    <w:rPr>
      <w:rFonts w:ascii="Roboto" w:hAnsi="Roboto" w:eastAsiaTheme="minorHAnsi"/>
      <w:sz w:val="22"/>
    </w:rPr>
  </w:style>
  <w:style w:type="character" w:styleId="CitationChar" w:customStyle="1">
    <w:name w:val="Citation Char"/>
    <w:basedOn w:val="DefaultParagraphFont"/>
    <w:link w:val="Citation"/>
    <w:rsid w:val="00715A13"/>
    <w:rPr>
      <w:rFonts w:ascii="Roboto" w:hAnsi="Roboto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15A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A13"/>
    <w:pPr>
      <w:spacing w:after="300"/>
    </w:pPr>
    <w:rPr>
      <w:rFonts w:ascii="Roboto" w:hAnsi="Roboto" w:eastAsiaTheme="minorHAnsi"/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715A13"/>
    <w:rPr>
      <w:rFonts w:ascii="Roboto" w:hAnsi="Roboto"/>
      <w:sz w:val="20"/>
      <w:szCs w:val="20"/>
    </w:rPr>
  </w:style>
  <w:style w:type="paragraph" w:styleId="Dateofpublication" w:customStyle="1">
    <w:name w:val="Date of publication"/>
    <w:basedOn w:val="Normal"/>
    <w:link w:val="DateofpublicationChar"/>
    <w:qFormat/>
    <w:rsid w:val="00715A13"/>
    <w:pPr>
      <w:spacing w:after="480"/>
    </w:pPr>
    <w:rPr>
      <w:rFonts w:ascii="Roboto" w:hAnsi="Roboto" w:eastAsiaTheme="minorHAnsi"/>
      <w:sz w:val="48"/>
    </w:rPr>
  </w:style>
  <w:style w:type="character" w:styleId="DateofpublicationChar" w:customStyle="1">
    <w:name w:val="Date of publication Char"/>
    <w:basedOn w:val="DefaultParagraphFont"/>
    <w:link w:val="Dateofpublication"/>
    <w:rsid w:val="00715A13"/>
    <w:rPr>
      <w:rFonts w:ascii="Roboto" w:hAnsi="Roboto"/>
      <w:sz w:val="48"/>
      <w:szCs w:val="24"/>
    </w:rPr>
  </w:style>
  <w:style w:type="character" w:styleId="Emphasis">
    <w:name w:val="Emphasis"/>
    <w:basedOn w:val="DefaultParagraphFont"/>
    <w:uiPriority w:val="20"/>
    <w:qFormat/>
    <w:rsid w:val="00715A13"/>
    <w:rPr>
      <w:rFonts w:ascii="Roboto" w:hAnsi="Roboto"/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715A13"/>
    <w:rPr>
      <w:color w:val="939598" w:themeColor="followedHyperlink"/>
      <w:u w:val="single"/>
    </w:rPr>
  </w:style>
  <w:style w:type="character" w:styleId="Heading2Char" w:customStyle="1">
    <w:name w:val="Heading 2 Char"/>
    <w:basedOn w:val="DefaultParagraphFont"/>
    <w:link w:val="Heading2"/>
    <w:uiPriority w:val="9"/>
    <w:rsid w:val="00715A13"/>
    <w:rPr>
      <w:rFonts w:ascii="Roboto" w:hAnsi="Roboto" w:eastAsiaTheme="majorEastAsia" w:cstheme="majorBidi"/>
      <w:b/>
      <w:color w:val="000000" w:themeColor="text1"/>
      <w:sz w:val="3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715A13"/>
    <w:rPr>
      <w:rFonts w:ascii="Roboto" w:hAnsi="Roboto" w:eastAsiaTheme="majorEastAsia" w:cstheme="majorBidi"/>
      <w:b/>
      <w:color w:val="000000" w:themeColor="text1"/>
      <w:sz w:val="28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rsid w:val="00715A13"/>
    <w:rPr>
      <w:rFonts w:ascii="Roboto" w:hAnsi="Roboto" w:eastAsiaTheme="majorEastAsia" w:cstheme="majorBidi"/>
      <w:b/>
      <w:iCs/>
      <w:color w:val="000000" w:themeColor="text1"/>
      <w:szCs w:val="24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15A13"/>
    <w:rPr>
      <w:rFonts w:ascii="Roboto" w:hAnsi="Roboto" w:eastAsiaTheme="majorEastAsia" w:cstheme="majorBidi"/>
      <w:color w:val="600217" w:themeColor="accent1" w:themeShade="7F"/>
      <w:szCs w:val="24"/>
    </w:rPr>
  </w:style>
  <w:style w:type="character" w:styleId="IntenseEmphasis">
    <w:name w:val="Intense Emphasis"/>
    <w:basedOn w:val="DefaultParagraphFont"/>
    <w:uiPriority w:val="21"/>
    <w:qFormat/>
    <w:rsid w:val="00715A13"/>
    <w:rPr>
      <w:rFonts w:ascii="Roboto" w:hAnsi="Roboto"/>
      <w:i/>
      <w:iCs/>
      <w:color w:val="C20430" w:themeColor="accent1"/>
    </w:rPr>
  </w:style>
  <w:style w:type="paragraph" w:styleId="ListParagraph">
    <w:name w:val="List Paragraph"/>
    <w:basedOn w:val="Normal"/>
    <w:uiPriority w:val="34"/>
    <w:qFormat/>
    <w:rsid w:val="00715A13"/>
    <w:pPr>
      <w:numPr>
        <w:numId w:val="2"/>
      </w:numPr>
      <w:spacing w:after="300"/>
      <w:contextualSpacing/>
    </w:pPr>
    <w:rPr>
      <w:rFonts w:ascii="Roboto" w:hAnsi="Roboto" w:eastAsiaTheme="minorHAnsi"/>
      <w:noProof/>
      <w:sz w:val="22"/>
    </w:rPr>
  </w:style>
  <w:style w:type="paragraph" w:styleId="NoSpacing">
    <w:name w:val="No Spacing"/>
    <w:uiPriority w:val="1"/>
    <w:qFormat/>
    <w:rsid w:val="00715A13"/>
    <w:pPr>
      <w:spacing w:after="0" w:line="240" w:lineRule="auto"/>
    </w:pPr>
    <w:rPr>
      <w:rFonts w:eastAsiaTheme="minorEastAsia"/>
      <w:lang w:eastAsia="zh-CN"/>
    </w:rPr>
  </w:style>
  <w:style w:type="paragraph" w:styleId="Numbered" w:customStyle="1">
    <w:name w:val="Numbered"/>
    <w:basedOn w:val="ListParagraph"/>
    <w:qFormat/>
    <w:rsid w:val="00715A13"/>
    <w:pPr>
      <w:numPr>
        <w:numId w:val="3"/>
      </w:numPr>
    </w:pPr>
  </w:style>
  <w:style w:type="character" w:styleId="PageNumber">
    <w:name w:val="page number"/>
    <w:basedOn w:val="DefaultParagraphFont"/>
    <w:uiPriority w:val="99"/>
    <w:semiHidden/>
    <w:unhideWhenUsed/>
    <w:rsid w:val="00715A13"/>
  </w:style>
  <w:style w:type="paragraph" w:styleId="ReportCoverBody" w:customStyle="1">
    <w:name w:val="Report Cover Body"/>
    <w:basedOn w:val="BasicParagraph"/>
    <w:qFormat/>
    <w:rsid w:val="00715A13"/>
    <w:pPr>
      <w:suppressAutoHyphens/>
    </w:pPr>
  </w:style>
  <w:style w:type="paragraph" w:styleId="Subtitle">
    <w:name w:val="Subtitle"/>
    <w:basedOn w:val="Heading2"/>
    <w:next w:val="Normal"/>
    <w:link w:val="SubtitleChar"/>
    <w:uiPriority w:val="11"/>
    <w:qFormat/>
    <w:rsid w:val="00715A13"/>
    <w:pPr>
      <w:spacing w:after="120"/>
    </w:pPr>
    <w:rPr>
      <w:noProof/>
      <w:sz w:val="48"/>
    </w:rPr>
  </w:style>
  <w:style w:type="character" w:styleId="SubtitleChar" w:customStyle="1">
    <w:name w:val="Subtitle Char"/>
    <w:basedOn w:val="DefaultParagraphFont"/>
    <w:link w:val="Subtitle"/>
    <w:uiPriority w:val="11"/>
    <w:rsid w:val="00715A13"/>
    <w:rPr>
      <w:rFonts w:ascii="Roboto" w:hAnsi="Roboto" w:eastAsiaTheme="majorEastAsia" w:cstheme="majorBidi"/>
      <w:b/>
      <w:noProof/>
      <w:color w:val="000000" w:themeColor="text1"/>
      <w:sz w:val="48"/>
      <w:szCs w:val="26"/>
    </w:rPr>
  </w:style>
  <w:style w:type="character" w:styleId="SubtleEmphasis">
    <w:name w:val="Subtle Emphasis"/>
    <w:basedOn w:val="DefaultParagraphFont"/>
    <w:uiPriority w:val="19"/>
    <w:qFormat/>
    <w:rsid w:val="00715A13"/>
    <w:rPr>
      <w:rFonts w:ascii="Roboto" w:hAnsi="Roboto"/>
      <w:i/>
      <w:iCs/>
      <w:color w:val="404040" w:themeColor="text1" w:themeTint="BF"/>
    </w:rPr>
  </w:style>
  <w:style w:type="paragraph" w:styleId="TableofContentsHead" w:customStyle="1">
    <w:name w:val="Table of Contents Head"/>
    <w:basedOn w:val="Heading1"/>
    <w:qFormat/>
    <w:rsid w:val="00715A13"/>
  </w:style>
  <w:style w:type="paragraph" w:styleId="Title">
    <w:name w:val="Title"/>
    <w:basedOn w:val="Heading1"/>
    <w:next w:val="Normal"/>
    <w:link w:val="TitleChar"/>
    <w:uiPriority w:val="10"/>
    <w:qFormat/>
    <w:rsid w:val="00715A13"/>
    <w:rPr>
      <w:color w:val="FFFFFF" w:themeColor="background1"/>
      <w:lang w:val="en-CA"/>
    </w:rPr>
  </w:style>
  <w:style w:type="character" w:styleId="TitleChar" w:customStyle="1">
    <w:name w:val="Title Char"/>
    <w:basedOn w:val="DefaultParagraphFont"/>
    <w:link w:val="Title"/>
    <w:uiPriority w:val="10"/>
    <w:rsid w:val="00715A13"/>
    <w:rPr>
      <w:rFonts w:ascii="Roboto" w:hAnsi="Roboto" w:eastAsiaTheme="majorEastAsia" w:cstheme="majorBidi"/>
      <w:b/>
      <w:bCs/>
      <w:color w:val="FFFFFF" w:themeColor="background1"/>
      <w:sz w:val="48"/>
      <w:szCs w:val="24"/>
      <w:lang w:val="en-CA"/>
    </w:rPr>
  </w:style>
  <w:style w:type="paragraph" w:styleId="TOC1">
    <w:name w:val="toc 1"/>
    <w:basedOn w:val="Normal"/>
    <w:next w:val="Normal"/>
    <w:autoRedefine/>
    <w:uiPriority w:val="39"/>
    <w:unhideWhenUsed/>
    <w:rsid w:val="00715A13"/>
    <w:pPr>
      <w:spacing w:before="300"/>
    </w:pPr>
    <w:rPr>
      <w:rFonts w:ascii="Roboto" w:hAnsi="Roboto" w:eastAsiaTheme="minorHAnsi"/>
      <w:b/>
      <w:color w:val="C20430" w:themeColor="text2"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715A13"/>
    <w:rPr>
      <w:rFonts w:ascii="Roboto" w:hAnsi="Roboto" w:eastAsiaTheme="minorHAnsi"/>
      <w:sz w:val="28"/>
    </w:rPr>
  </w:style>
  <w:style w:type="paragraph" w:styleId="TOC3">
    <w:name w:val="toc 3"/>
    <w:basedOn w:val="Normal"/>
    <w:next w:val="Normal"/>
    <w:autoRedefine/>
    <w:uiPriority w:val="39"/>
    <w:unhideWhenUsed/>
    <w:rsid w:val="00715A13"/>
    <w:pPr>
      <w:spacing w:after="150"/>
      <w:ind w:left="360"/>
    </w:pPr>
    <w:rPr>
      <w:rFonts w:ascii="Roboto" w:hAnsi="Roboto" w:eastAsiaTheme="minorHAnsi"/>
      <w:sz w:val="22"/>
    </w:rPr>
  </w:style>
  <w:style w:type="paragraph" w:styleId="TOC4">
    <w:name w:val="toc 4"/>
    <w:basedOn w:val="Normal"/>
    <w:next w:val="Normal"/>
    <w:autoRedefine/>
    <w:uiPriority w:val="39"/>
    <w:unhideWhenUsed/>
    <w:rsid w:val="00715A13"/>
    <w:pPr>
      <w:spacing w:after="100"/>
      <w:ind w:left="660"/>
    </w:pPr>
    <w:rPr>
      <w:rFonts w:ascii="Roboto" w:hAnsi="Roboto" w:eastAsiaTheme="minorHAnsi"/>
      <w:sz w:val="22"/>
    </w:rPr>
  </w:style>
  <w:style w:type="paragraph" w:styleId="TOC5">
    <w:name w:val="toc 5"/>
    <w:basedOn w:val="Normal"/>
    <w:next w:val="Normal"/>
    <w:autoRedefine/>
    <w:uiPriority w:val="39"/>
    <w:unhideWhenUsed/>
    <w:rsid w:val="00715A13"/>
    <w:pPr>
      <w:spacing w:after="300"/>
      <w:ind w:left="880"/>
    </w:pPr>
    <w:rPr>
      <w:rFonts w:ascii="Roboto" w:hAnsi="Roboto" w:eastAsiaTheme="minorHAnsi"/>
      <w:sz w:val="22"/>
    </w:rPr>
  </w:style>
  <w:style w:type="paragraph" w:styleId="TOC6">
    <w:name w:val="toc 6"/>
    <w:basedOn w:val="Normal"/>
    <w:next w:val="Normal"/>
    <w:autoRedefine/>
    <w:uiPriority w:val="39"/>
    <w:unhideWhenUsed/>
    <w:rsid w:val="00715A13"/>
    <w:pPr>
      <w:spacing w:after="300"/>
      <w:ind w:left="1100"/>
    </w:pPr>
    <w:rPr>
      <w:rFonts w:ascii="Roboto" w:hAnsi="Roboto" w:eastAsiaTheme="minorHAnsi"/>
      <w:sz w:val="22"/>
    </w:rPr>
  </w:style>
  <w:style w:type="paragraph" w:styleId="TOC7">
    <w:name w:val="toc 7"/>
    <w:basedOn w:val="Normal"/>
    <w:next w:val="Normal"/>
    <w:autoRedefine/>
    <w:uiPriority w:val="39"/>
    <w:unhideWhenUsed/>
    <w:rsid w:val="00715A13"/>
    <w:pPr>
      <w:spacing w:after="300"/>
      <w:ind w:left="1320"/>
    </w:pPr>
    <w:rPr>
      <w:rFonts w:ascii="Roboto" w:hAnsi="Roboto" w:eastAsiaTheme="minorHAnsi"/>
      <w:sz w:val="22"/>
    </w:rPr>
  </w:style>
  <w:style w:type="paragraph" w:styleId="TOC8">
    <w:name w:val="toc 8"/>
    <w:basedOn w:val="Normal"/>
    <w:next w:val="Normal"/>
    <w:autoRedefine/>
    <w:uiPriority w:val="39"/>
    <w:unhideWhenUsed/>
    <w:rsid w:val="00715A13"/>
    <w:pPr>
      <w:spacing w:after="300"/>
      <w:ind w:left="1540"/>
    </w:pPr>
    <w:rPr>
      <w:rFonts w:ascii="Roboto" w:hAnsi="Roboto" w:eastAsiaTheme="minorHAnsi"/>
      <w:sz w:val="22"/>
    </w:rPr>
  </w:style>
  <w:style w:type="paragraph" w:styleId="TOC9">
    <w:name w:val="toc 9"/>
    <w:basedOn w:val="Normal"/>
    <w:next w:val="Normal"/>
    <w:autoRedefine/>
    <w:uiPriority w:val="39"/>
    <w:unhideWhenUsed/>
    <w:rsid w:val="00715A13"/>
    <w:pPr>
      <w:spacing w:after="300"/>
      <w:ind w:left="1760"/>
    </w:pPr>
    <w:rPr>
      <w:rFonts w:ascii="Roboto" w:hAnsi="Roboto" w:eastAsiaTheme="minorHAnsi"/>
      <w:sz w:val="22"/>
    </w:rPr>
  </w:style>
  <w:style w:type="character" w:styleId="UnresolvedMention1" w:customStyle="1">
    <w:name w:val="Unresolved Mention1"/>
    <w:basedOn w:val="DefaultParagraphFont"/>
    <w:uiPriority w:val="99"/>
    <w:rsid w:val="00715A13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A6430"/>
    <w:pPr>
      <w:spacing w:after="0" w:line="240" w:lineRule="auto"/>
    </w:pPr>
    <w:rPr>
      <w:rFonts w:ascii="Times New Roman" w:hAnsi="Times New Roman" w:eastAsiaTheme="minorEastAsia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87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donate@uoguelph.ca" TargetMode="External"/><Relationship Id="rId1" Type="http://schemas.openxmlformats.org/officeDocument/2006/relationships/hyperlink" Target="mailto:donate@uoguelph.ca" TargetMode="External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donate@uoguelph.ca" TargetMode="External"/><Relationship Id="rId2" Type="http://schemas.openxmlformats.org/officeDocument/2006/relationships/hyperlink" Target="mailto:donate@uoguelph.ca" TargetMode="External"/><Relationship Id="rId1" Type="http://schemas.openxmlformats.org/officeDocument/2006/relationships/image" Target="media/image2.png"/><Relationship Id="rId6" Type="http://schemas.openxmlformats.org/officeDocument/2006/relationships/image" Target="media/image4.png"/><Relationship Id="rId5" Type="http://schemas.openxmlformats.org/officeDocument/2006/relationships/image" Target="media/image6.png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ndsey/Downloads/CESI_Letterhead_Template_Nov2020.dotx" TargetMode="External"/></Relationships>
</file>

<file path=word/theme/theme1.xml><?xml version="1.0" encoding="utf-8"?>
<a:theme xmlns:a="http://schemas.openxmlformats.org/drawingml/2006/main" name="CESI Theme">
  <a:themeElements>
    <a:clrScheme name="CESI">
      <a:dk1>
        <a:srgbClr val="000000"/>
      </a:dk1>
      <a:lt1>
        <a:srgbClr val="FFFFFF"/>
      </a:lt1>
      <a:dk2>
        <a:srgbClr val="C20430"/>
      </a:dk2>
      <a:lt2>
        <a:srgbClr val="E6E7E8"/>
      </a:lt2>
      <a:accent1>
        <a:srgbClr val="C20430"/>
      </a:accent1>
      <a:accent2>
        <a:srgbClr val="FFC72A"/>
      </a:accent2>
      <a:accent3>
        <a:srgbClr val="69A3B9"/>
      </a:accent3>
      <a:accent4>
        <a:srgbClr val="D8E1CE"/>
      </a:accent4>
      <a:accent5>
        <a:srgbClr val="D3E3EE"/>
      </a:accent5>
      <a:accent6>
        <a:srgbClr val="FFE7BD"/>
      </a:accent6>
      <a:hlink>
        <a:srgbClr val="A70532"/>
      </a:hlink>
      <a:folHlink>
        <a:srgbClr val="939598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51e2a6-7370-44ee-ab2a-d9e0868494bc" xsi:nil="true"/>
    <lcf76f155ced4ddcb4097134ff3c332f xmlns="734e6a8c-73da-4f34-bc21-616b4bc10297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DAA849ADBA9B4BB32E595672EDCEA5" ma:contentTypeVersion="13" ma:contentTypeDescription="Create a new document." ma:contentTypeScope="" ma:versionID="e5eee7ee72cd063af933713b8cdaf167">
  <xsd:schema xmlns:xsd="http://www.w3.org/2001/XMLSchema" xmlns:xs="http://www.w3.org/2001/XMLSchema" xmlns:p="http://schemas.microsoft.com/office/2006/metadata/properties" xmlns:ns2="734e6a8c-73da-4f34-bc21-616b4bc10297" xmlns:ns3="0551e2a6-7370-44ee-ab2a-d9e0868494bc" targetNamespace="http://schemas.microsoft.com/office/2006/metadata/properties" ma:root="true" ma:fieldsID="624e8fdb1a243a26823d7881facad4c2" ns2:_="" ns3:_="">
    <xsd:import namespace="734e6a8c-73da-4f34-bc21-616b4bc10297"/>
    <xsd:import namespace="0551e2a6-7370-44ee-ab2a-d9e0868494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e6a8c-73da-4f34-bc21-616b4bc102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b193f5f-1873-4006-86b7-95c2ee4994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1e2a6-7370-44ee-ab2a-d9e0868494b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91ec81-fcf1-4b92-a9a6-c594000a214f}" ma:internalName="TaxCatchAll" ma:showField="CatchAllData" ma:web="0551e2a6-7370-44ee-ab2a-d9e0868494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904905-3F49-4C50-93EB-42AB47719E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F052AB-8241-4EAA-A372-BD92BD7152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3FB7FF-05E6-496D-A41B-38574EAA9B3C}">
  <ds:schemaRefs>
    <ds:schemaRef ds:uri="http://schemas.microsoft.com/office/2006/metadata/properties"/>
    <ds:schemaRef ds:uri="http://schemas.microsoft.com/office/infopath/2007/PartnerControls"/>
    <ds:schemaRef ds:uri="6ae37f54-57fa-41e1-bad2-395fa20a4427"/>
    <ds:schemaRef ds:uri="e2f101be-29f8-485a-be42-51312585c385"/>
  </ds:schemaRefs>
</ds:datastoreItem>
</file>

<file path=customXml/itemProps4.xml><?xml version="1.0" encoding="utf-8"?>
<ds:datastoreItem xmlns:ds="http://schemas.openxmlformats.org/officeDocument/2006/customXml" ds:itemID="{325C9054-C75E-4735-9610-F5F06EDBA24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CESI_Letterhead_Template_Nov2020.dotx</ap:Template>
  <ap:Application>Microsoft Word for the web</ap:Application>
  <ap:DocSecurity>0</ap:DocSecurity>
  <ap:ScaleCrop>false</ap:ScaleCrop>
  <ap:Company>University Of Guelph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lthomson3@gmail.com</dc:creator>
  <cp:keywords/>
  <dc:description/>
  <cp:lastModifiedBy>Elizabeth Jackson</cp:lastModifiedBy>
  <cp:revision>20</cp:revision>
  <cp:lastPrinted>2019-09-10T14:24:00Z</cp:lastPrinted>
  <dcterms:created xsi:type="dcterms:W3CDTF">2024-12-11T21:38:00Z</dcterms:created>
  <dcterms:modified xsi:type="dcterms:W3CDTF">2025-01-09T19:08:44Z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0x010100B9DAA849ADBA9B4BB32E595672EDCEA5</vt:lpwstr>
  </property>
  <property fmtid="{D5CDD505-2E9C-101B-9397-08002B2CF9AE}" pid="3" name="MediaServiceImageTags">
    <vt:lpwstr/>
  </property>
</Properties>
</file>